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A38" w:rsidRDefault="002218DD">
      <w:pPr>
        <w:ind w:left="2124" w:firstLine="708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-109855</wp:posOffset>
            </wp:positionV>
            <wp:extent cx="5029200" cy="2229485"/>
            <wp:effectExtent l="19050" t="0" r="0" b="0"/>
            <wp:wrapNone/>
            <wp:docPr id="3" name="Picture 3" descr="den akker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n akker (Small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A38">
        <w:rPr>
          <w:rFonts w:ascii="Tempus Sans ITC" w:hAnsi="Tempus Sans ITC"/>
          <w:b/>
          <w:sz w:val="40"/>
          <w:szCs w:val="40"/>
        </w:rPr>
        <w:t xml:space="preserve">          </w:t>
      </w:r>
      <w:r w:rsidR="00122A38">
        <w:rPr>
          <w:rFonts w:ascii="Tempus Sans ITC" w:hAnsi="Tempus Sans ITC"/>
          <w:b/>
          <w:sz w:val="36"/>
          <w:szCs w:val="36"/>
        </w:rPr>
        <w:t>Medezeggenschapsraad van</w:t>
      </w:r>
      <w:r w:rsidR="00122A38">
        <w:rPr>
          <w:rFonts w:ascii="Tempus Sans ITC" w:hAnsi="Tempus Sans ITC"/>
          <w:b/>
          <w:sz w:val="36"/>
          <w:szCs w:val="36"/>
        </w:rPr>
        <w:tab/>
      </w:r>
    </w:p>
    <w:p w:rsidR="00122A38" w:rsidRDefault="00122A38"/>
    <w:p w:rsidR="00122A38" w:rsidRDefault="00122A38"/>
    <w:p w:rsidR="00122A38" w:rsidRDefault="00122A38"/>
    <w:p w:rsidR="00122A38" w:rsidRDefault="00122A38"/>
    <w:p w:rsidR="00122A38" w:rsidRDefault="00122A38"/>
    <w:p w:rsidR="00122A38" w:rsidRDefault="00122A38"/>
    <w:p w:rsidR="00122A38" w:rsidRDefault="00122A38"/>
    <w:p w:rsidR="00122A38" w:rsidRDefault="00122A38"/>
    <w:p w:rsidR="00122A38" w:rsidRDefault="00122A38"/>
    <w:p w:rsidR="00122A38" w:rsidRDefault="00122A38">
      <w:r>
        <w:tab/>
      </w:r>
      <w:r>
        <w:tab/>
      </w:r>
      <w:r>
        <w:tab/>
      </w:r>
      <w:r>
        <w:tab/>
      </w:r>
      <w:r>
        <w:tab/>
      </w:r>
    </w:p>
    <w:p w:rsidR="00155822" w:rsidRDefault="00922E5E">
      <w:r>
        <w:t>Jaarverslag MR 20</w:t>
      </w:r>
      <w:r w:rsidR="002C2AD6">
        <w:t>17-2018</w:t>
      </w:r>
    </w:p>
    <w:p w:rsidR="00155822" w:rsidRDefault="0015582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3"/>
        <w:gridCol w:w="4905"/>
      </w:tblGrid>
      <w:tr w:rsidR="00155822" w:rsidTr="000A62DA">
        <w:tc>
          <w:tcPr>
            <w:tcW w:w="4974" w:type="dxa"/>
            <w:shd w:val="clear" w:color="auto" w:fill="auto"/>
          </w:tcPr>
          <w:p w:rsidR="0087435D" w:rsidRPr="00A7791E" w:rsidRDefault="00A7791E" w:rsidP="00A7791E">
            <w:pPr>
              <w:numPr>
                <w:ilvl w:val="0"/>
                <w:numId w:val="26"/>
              </w:numPr>
            </w:pPr>
            <w:r w:rsidRPr="00A7791E">
              <w:t>Jaarplan</w:t>
            </w:r>
            <w:r>
              <w:t xml:space="preserve"> </w:t>
            </w:r>
            <w:r w:rsidR="002C2AD6">
              <w:t>2017-2018</w:t>
            </w:r>
          </w:p>
        </w:tc>
        <w:tc>
          <w:tcPr>
            <w:tcW w:w="4974" w:type="dxa"/>
            <w:shd w:val="clear" w:color="auto" w:fill="auto"/>
          </w:tcPr>
          <w:p w:rsidR="002C2AD6" w:rsidRDefault="00A7791E" w:rsidP="002C2AD6">
            <w:r>
              <w:t xml:space="preserve">Het jaarplan is besproken, vastgesteld en tussentijds geëvalueerd. </w:t>
            </w:r>
          </w:p>
          <w:p w:rsidR="002C2AD6" w:rsidRDefault="002C2AD6" w:rsidP="002C2AD6"/>
          <w:p w:rsidR="002C2AD6" w:rsidRDefault="002C2AD6" w:rsidP="002C2AD6">
            <w:r>
              <w:t xml:space="preserve">Het speerpunt hoogbegaafdheid is </w:t>
            </w:r>
            <w:r w:rsidR="00EE36F3">
              <w:t>meerdere keren aan bod gekomen.</w:t>
            </w:r>
          </w:p>
          <w:p w:rsidR="002C2AD6" w:rsidRDefault="002C2AD6" w:rsidP="002C2AD6">
            <w:r>
              <w:t xml:space="preserve">Begin schooljaar 2018-2019 wordt er gestart met een Plusklas Pannenschuur. </w:t>
            </w:r>
          </w:p>
          <w:p w:rsidR="0061325C" w:rsidRDefault="0061325C" w:rsidP="002C2AD6"/>
          <w:p w:rsidR="00A7791E" w:rsidRDefault="0061325C" w:rsidP="002C2AD6">
            <w:r>
              <w:t>Advies MR: Jaarplan in het schooljaar 2018-2019 concreter maken met SMART doelen, zodat het goed geëvalueerd kan worden.</w:t>
            </w:r>
          </w:p>
        </w:tc>
      </w:tr>
      <w:tr w:rsidR="008D374C" w:rsidTr="000A62DA">
        <w:tc>
          <w:tcPr>
            <w:tcW w:w="4974" w:type="dxa"/>
            <w:shd w:val="clear" w:color="auto" w:fill="auto"/>
          </w:tcPr>
          <w:p w:rsidR="008D374C" w:rsidRDefault="002C2AD6" w:rsidP="002E5211">
            <w:pPr>
              <w:numPr>
                <w:ilvl w:val="0"/>
                <w:numId w:val="26"/>
              </w:numPr>
            </w:pPr>
            <w:r>
              <w:t>Schoolgids 2017-2018</w:t>
            </w:r>
          </w:p>
        </w:tc>
        <w:tc>
          <w:tcPr>
            <w:tcW w:w="4974" w:type="dxa"/>
            <w:shd w:val="clear" w:color="auto" w:fill="auto"/>
          </w:tcPr>
          <w:p w:rsidR="00091ABF" w:rsidRDefault="002C2AD6" w:rsidP="002E5211">
            <w:r>
              <w:t>Deze is goedgekeurd.</w:t>
            </w:r>
            <w:r w:rsidR="000F15FA">
              <w:t xml:space="preserve"> </w:t>
            </w:r>
          </w:p>
        </w:tc>
      </w:tr>
      <w:tr w:rsidR="002C2AD6" w:rsidTr="000A62DA">
        <w:tc>
          <w:tcPr>
            <w:tcW w:w="4974" w:type="dxa"/>
            <w:shd w:val="clear" w:color="auto" w:fill="auto"/>
          </w:tcPr>
          <w:p w:rsidR="002C2AD6" w:rsidRDefault="002C2AD6" w:rsidP="002E5211">
            <w:pPr>
              <w:numPr>
                <w:ilvl w:val="0"/>
                <w:numId w:val="26"/>
              </w:numPr>
            </w:pPr>
            <w:r>
              <w:t>Overlegmodel</w:t>
            </w:r>
          </w:p>
        </w:tc>
        <w:tc>
          <w:tcPr>
            <w:tcW w:w="4974" w:type="dxa"/>
            <w:shd w:val="clear" w:color="auto" w:fill="auto"/>
          </w:tcPr>
          <w:p w:rsidR="002C2AD6" w:rsidRDefault="002C2AD6" w:rsidP="002E5211">
            <w:r>
              <w:t>De leerkrachtgeleding van de MR heeft ingestemd. De directie heeft een stemming geregeld met het team. Het overlegmodel is ingegaan.</w:t>
            </w:r>
          </w:p>
        </w:tc>
      </w:tr>
      <w:tr w:rsidR="00635724" w:rsidTr="000A62DA">
        <w:tc>
          <w:tcPr>
            <w:tcW w:w="4974" w:type="dxa"/>
            <w:shd w:val="clear" w:color="auto" w:fill="auto"/>
          </w:tcPr>
          <w:p w:rsidR="00635724" w:rsidRDefault="00635724" w:rsidP="002E5211">
            <w:pPr>
              <w:numPr>
                <w:ilvl w:val="0"/>
                <w:numId w:val="26"/>
              </w:numPr>
            </w:pPr>
            <w:r>
              <w:t>Benoeming directie</w:t>
            </w:r>
          </w:p>
        </w:tc>
        <w:tc>
          <w:tcPr>
            <w:tcW w:w="4974" w:type="dxa"/>
            <w:shd w:val="clear" w:color="auto" w:fill="auto"/>
          </w:tcPr>
          <w:p w:rsidR="00635724" w:rsidRDefault="00635724" w:rsidP="002E5211">
            <w:r>
              <w:t xml:space="preserve">Namens de MR hebben 2 leerkrachten zitting genomen in de </w:t>
            </w:r>
            <w:r w:rsidR="00EE36F3">
              <w:t>benoemingsadviescommissie</w:t>
            </w:r>
            <w:r>
              <w:t xml:space="preserve">. De oudergeleding sprak het vertrouwen in de leerkrachten uit. </w:t>
            </w:r>
          </w:p>
        </w:tc>
      </w:tr>
      <w:tr w:rsidR="002C2AD6" w:rsidTr="000A62DA">
        <w:tc>
          <w:tcPr>
            <w:tcW w:w="4974" w:type="dxa"/>
            <w:shd w:val="clear" w:color="auto" w:fill="auto"/>
          </w:tcPr>
          <w:p w:rsidR="002C2AD6" w:rsidRDefault="002C2AD6" w:rsidP="002E5211">
            <w:pPr>
              <w:numPr>
                <w:ilvl w:val="0"/>
                <w:numId w:val="26"/>
              </w:numPr>
            </w:pPr>
            <w:r>
              <w:t>Verkiezingen MR</w:t>
            </w:r>
          </w:p>
        </w:tc>
        <w:tc>
          <w:tcPr>
            <w:tcW w:w="4974" w:type="dxa"/>
            <w:shd w:val="clear" w:color="auto" w:fill="auto"/>
          </w:tcPr>
          <w:p w:rsidR="002C2AD6" w:rsidRDefault="002C2AD6" w:rsidP="002E5211">
            <w:r>
              <w:t xml:space="preserve">Er zijn nieuwe verkiezingen gehouden i.v.m. het aftreden van een MR lid. Eind van het schooljaar </w:t>
            </w:r>
            <w:r w:rsidR="0061325C">
              <w:t>n</w:t>
            </w:r>
            <w:r>
              <w:t xml:space="preserve">am nog een lid afscheid. </w:t>
            </w:r>
            <w:r w:rsidR="0061325C">
              <w:t xml:space="preserve">Omdat iemand tijdens zijn zittingstijd de MR verliet, vielen we terug op eerdere verkiezingen. </w:t>
            </w:r>
          </w:p>
        </w:tc>
      </w:tr>
      <w:tr w:rsidR="002C2AD6" w:rsidTr="000A62DA">
        <w:tc>
          <w:tcPr>
            <w:tcW w:w="4974" w:type="dxa"/>
            <w:shd w:val="clear" w:color="auto" w:fill="auto"/>
          </w:tcPr>
          <w:p w:rsidR="002C2AD6" w:rsidRDefault="002C2AD6" w:rsidP="002E5211">
            <w:pPr>
              <w:numPr>
                <w:ilvl w:val="0"/>
                <w:numId w:val="26"/>
              </w:numPr>
            </w:pPr>
            <w:r>
              <w:t>Verantwoording gelden plein 013</w:t>
            </w:r>
            <w:r w:rsidR="00635724">
              <w:t>/ ondersteuningsbudget</w:t>
            </w:r>
          </w:p>
        </w:tc>
        <w:tc>
          <w:tcPr>
            <w:tcW w:w="4974" w:type="dxa"/>
            <w:shd w:val="clear" w:color="auto" w:fill="auto"/>
          </w:tcPr>
          <w:p w:rsidR="0061325C" w:rsidRDefault="002C2AD6" w:rsidP="002E5211">
            <w:r>
              <w:t xml:space="preserve">De MR vindt dat het team hier beter van op de hoogte moet zijn en dat het team mee zou kunnen denken waar het geld aan wordt besteed. </w:t>
            </w:r>
            <w:r w:rsidR="00635724">
              <w:br/>
              <w:t xml:space="preserve">De directie is verantwoordelijk voor het ondersteuningsbudget. Binnen </w:t>
            </w:r>
            <w:proofErr w:type="spellStart"/>
            <w:r w:rsidR="00635724">
              <w:t>stg</w:t>
            </w:r>
            <w:proofErr w:type="spellEnd"/>
            <w:r w:rsidR="00E45089">
              <w:t>.</w:t>
            </w:r>
            <w:r w:rsidR="00635724">
              <w:t xml:space="preserve"> Boom worden de teams niet betrokken bij de besteding van deze gelden. </w:t>
            </w:r>
            <w:r w:rsidR="0061325C">
              <w:t xml:space="preserve">In het schooljaar 2018-2019 zal de directie met het team samen kijken naar het budget en de inzet. </w:t>
            </w:r>
          </w:p>
        </w:tc>
      </w:tr>
      <w:tr w:rsidR="008D374C" w:rsidTr="000A62DA">
        <w:tc>
          <w:tcPr>
            <w:tcW w:w="4974" w:type="dxa"/>
            <w:shd w:val="clear" w:color="auto" w:fill="auto"/>
          </w:tcPr>
          <w:p w:rsidR="008D374C" w:rsidRDefault="002C2AD6" w:rsidP="002E5211">
            <w:pPr>
              <w:numPr>
                <w:ilvl w:val="0"/>
                <w:numId w:val="26"/>
              </w:numPr>
            </w:pPr>
            <w:r>
              <w:lastRenderedPageBreak/>
              <w:t>Incidentenregistratie</w:t>
            </w:r>
          </w:p>
        </w:tc>
        <w:tc>
          <w:tcPr>
            <w:tcW w:w="4974" w:type="dxa"/>
            <w:shd w:val="clear" w:color="auto" w:fill="auto"/>
          </w:tcPr>
          <w:p w:rsidR="000F15FA" w:rsidRDefault="002C2AD6" w:rsidP="00091ABF">
            <w:r>
              <w:t xml:space="preserve">Deze is bekeken en </w:t>
            </w:r>
            <w:r w:rsidR="00635724">
              <w:t>geanonimiseerd</w:t>
            </w:r>
            <w:r>
              <w:t>.</w:t>
            </w:r>
            <w:r w:rsidR="000F15FA">
              <w:t xml:space="preserve"> </w:t>
            </w:r>
          </w:p>
          <w:p w:rsidR="0061325C" w:rsidRDefault="0061325C" w:rsidP="00091ABF">
            <w:r>
              <w:t xml:space="preserve">Advies MR: Informatie in een grafiek wegzetten, zodat inzichtelijk wordt of incidenten toenemen of afnemen. </w:t>
            </w:r>
          </w:p>
        </w:tc>
      </w:tr>
      <w:tr w:rsidR="008D374C" w:rsidTr="00091ABF">
        <w:trPr>
          <w:trHeight w:val="259"/>
        </w:trPr>
        <w:tc>
          <w:tcPr>
            <w:tcW w:w="4974" w:type="dxa"/>
            <w:shd w:val="clear" w:color="auto" w:fill="auto"/>
          </w:tcPr>
          <w:p w:rsidR="008D374C" w:rsidRDefault="002C2AD6" w:rsidP="002E5211">
            <w:pPr>
              <w:numPr>
                <w:ilvl w:val="0"/>
                <w:numId w:val="26"/>
              </w:numPr>
            </w:pPr>
            <w:r>
              <w:t>Enquête veiligheid</w:t>
            </w:r>
          </w:p>
          <w:p w:rsidR="002C2AD6" w:rsidRDefault="002C2AD6" w:rsidP="002C2AD6">
            <w:pPr>
              <w:ind w:left="360"/>
            </w:pPr>
            <w:r>
              <w:t>WMKPO</w:t>
            </w:r>
          </w:p>
        </w:tc>
        <w:tc>
          <w:tcPr>
            <w:tcW w:w="4974" w:type="dxa"/>
            <w:shd w:val="clear" w:color="auto" w:fill="auto"/>
          </w:tcPr>
          <w:p w:rsidR="008D374C" w:rsidRDefault="002C2AD6" w:rsidP="002E5211">
            <w:r>
              <w:t>De enquête is besproken.</w:t>
            </w:r>
          </w:p>
        </w:tc>
      </w:tr>
      <w:tr w:rsidR="00635724" w:rsidTr="00091ABF">
        <w:trPr>
          <w:trHeight w:val="259"/>
        </w:trPr>
        <w:tc>
          <w:tcPr>
            <w:tcW w:w="4974" w:type="dxa"/>
            <w:shd w:val="clear" w:color="auto" w:fill="auto"/>
          </w:tcPr>
          <w:p w:rsidR="00635724" w:rsidRDefault="00635724" w:rsidP="002E5211">
            <w:pPr>
              <w:numPr>
                <w:ilvl w:val="0"/>
                <w:numId w:val="26"/>
              </w:numPr>
            </w:pPr>
            <w:r>
              <w:t>Ontwikkelingen binnen de Pannenschuur</w:t>
            </w:r>
          </w:p>
        </w:tc>
        <w:tc>
          <w:tcPr>
            <w:tcW w:w="4974" w:type="dxa"/>
            <w:shd w:val="clear" w:color="auto" w:fill="auto"/>
          </w:tcPr>
          <w:p w:rsidR="00635724" w:rsidRDefault="00635724" w:rsidP="002E5211">
            <w:r>
              <w:t xml:space="preserve">Binnen de MR zijn de recente ontwikkeling over kindercampus Pannenschuur besproken. </w:t>
            </w:r>
          </w:p>
        </w:tc>
      </w:tr>
      <w:tr w:rsidR="00635724" w:rsidTr="00091ABF">
        <w:trPr>
          <w:trHeight w:val="259"/>
        </w:trPr>
        <w:tc>
          <w:tcPr>
            <w:tcW w:w="4974" w:type="dxa"/>
            <w:shd w:val="clear" w:color="auto" w:fill="auto"/>
          </w:tcPr>
          <w:p w:rsidR="00635724" w:rsidRDefault="00635724" w:rsidP="002E5211">
            <w:pPr>
              <w:numPr>
                <w:ilvl w:val="0"/>
                <w:numId w:val="26"/>
              </w:numPr>
            </w:pPr>
            <w:r>
              <w:t>Groep 1,2,3</w:t>
            </w:r>
            <w:r w:rsidR="0061325C">
              <w:br/>
              <w:t>Spelend leren</w:t>
            </w:r>
          </w:p>
        </w:tc>
        <w:tc>
          <w:tcPr>
            <w:tcW w:w="4974" w:type="dxa"/>
            <w:shd w:val="clear" w:color="auto" w:fill="auto"/>
          </w:tcPr>
          <w:p w:rsidR="00635724" w:rsidRDefault="00635724" w:rsidP="002E5211">
            <w:r>
              <w:t xml:space="preserve">De begeleiding door </w:t>
            </w:r>
            <w:proofErr w:type="spellStart"/>
            <w:r>
              <w:t>Edux</w:t>
            </w:r>
            <w:proofErr w:type="spellEnd"/>
            <w:r>
              <w:t xml:space="preserve"> is besproken. De ervaringen en de ontwikkelingen binnen groep 1,2,3 zijn aan bod gekomen. De groepen 1,2,3 richten zich komend jaar extra op spelend leren. </w:t>
            </w:r>
            <w:bookmarkStart w:id="0" w:name="_GoBack"/>
            <w:bookmarkEnd w:id="0"/>
            <w:r w:rsidR="0061325C">
              <w:t>Dit punt komt terug op de MR agenda 2018-2019</w:t>
            </w:r>
          </w:p>
        </w:tc>
      </w:tr>
      <w:tr w:rsidR="0061325C" w:rsidTr="00091ABF">
        <w:trPr>
          <w:trHeight w:val="259"/>
        </w:trPr>
        <w:tc>
          <w:tcPr>
            <w:tcW w:w="4974" w:type="dxa"/>
            <w:shd w:val="clear" w:color="auto" w:fill="auto"/>
          </w:tcPr>
          <w:p w:rsidR="0061325C" w:rsidRDefault="0061325C" w:rsidP="002E5211">
            <w:pPr>
              <w:numPr>
                <w:ilvl w:val="0"/>
                <w:numId w:val="26"/>
              </w:numPr>
            </w:pPr>
            <w:r>
              <w:t>Ontdekkend en ontwerpend leren.</w:t>
            </w:r>
          </w:p>
        </w:tc>
        <w:tc>
          <w:tcPr>
            <w:tcW w:w="4974" w:type="dxa"/>
            <w:shd w:val="clear" w:color="auto" w:fill="auto"/>
          </w:tcPr>
          <w:p w:rsidR="0061325C" w:rsidRDefault="0061325C" w:rsidP="002E5211">
            <w:r>
              <w:t>Dit jaar is er een proeftuintje geweest. Volgend jaar wordt er gestart met ontdekkend en ontwerpend leren in de middag. Dit punt komt terug op de MR agenda 2018-2019</w:t>
            </w:r>
          </w:p>
        </w:tc>
      </w:tr>
      <w:tr w:rsidR="00635724" w:rsidTr="00091ABF">
        <w:trPr>
          <w:trHeight w:val="259"/>
        </w:trPr>
        <w:tc>
          <w:tcPr>
            <w:tcW w:w="4974" w:type="dxa"/>
            <w:shd w:val="clear" w:color="auto" w:fill="auto"/>
          </w:tcPr>
          <w:p w:rsidR="00635724" w:rsidRDefault="00635724" w:rsidP="002E5211">
            <w:pPr>
              <w:numPr>
                <w:ilvl w:val="0"/>
                <w:numId w:val="26"/>
              </w:numPr>
            </w:pPr>
            <w:r>
              <w:t>Lidmaatschap Directie in de MR</w:t>
            </w:r>
          </w:p>
        </w:tc>
        <w:tc>
          <w:tcPr>
            <w:tcW w:w="4974" w:type="dxa"/>
            <w:shd w:val="clear" w:color="auto" w:fill="auto"/>
          </w:tcPr>
          <w:p w:rsidR="00635724" w:rsidRDefault="00635724" w:rsidP="002E5211">
            <w:r>
              <w:t xml:space="preserve">Er zijn afspraken gemaakt, indien er gestemd moet worden. </w:t>
            </w:r>
          </w:p>
        </w:tc>
      </w:tr>
      <w:tr w:rsidR="00635724" w:rsidTr="00091ABF">
        <w:trPr>
          <w:trHeight w:val="259"/>
        </w:trPr>
        <w:tc>
          <w:tcPr>
            <w:tcW w:w="4974" w:type="dxa"/>
            <w:shd w:val="clear" w:color="auto" w:fill="auto"/>
          </w:tcPr>
          <w:p w:rsidR="00635724" w:rsidRDefault="00635724" w:rsidP="002E5211">
            <w:pPr>
              <w:numPr>
                <w:ilvl w:val="0"/>
                <w:numId w:val="26"/>
              </w:numPr>
            </w:pPr>
            <w:r>
              <w:t>Brandoefening</w:t>
            </w:r>
          </w:p>
        </w:tc>
        <w:tc>
          <w:tcPr>
            <w:tcW w:w="4974" w:type="dxa"/>
            <w:shd w:val="clear" w:color="auto" w:fill="auto"/>
          </w:tcPr>
          <w:p w:rsidR="00635724" w:rsidRDefault="00635724" w:rsidP="002E5211">
            <w:r>
              <w:t>De brandoefening is gehouden en geëvalueerd.</w:t>
            </w:r>
          </w:p>
        </w:tc>
      </w:tr>
      <w:tr w:rsidR="00635724" w:rsidTr="00091ABF">
        <w:trPr>
          <w:trHeight w:val="259"/>
        </w:trPr>
        <w:tc>
          <w:tcPr>
            <w:tcW w:w="4974" w:type="dxa"/>
            <w:shd w:val="clear" w:color="auto" w:fill="auto"/>
          </w:tcPr>
          <w:p w:rsidR="00635724" w:rsidRDefault="00635724" w:rsidP="002E5211">
            <w:pPr>
              <w:numPr>
                <w:ilvl w:val="0"/>
                <w:numId w:val="26"/>
              </w:numPr>
            </w:pPr>
            <w:r>
              <w:t>Huishoudelijk reglement MR</w:t>
            </w:r>
          </w:p>
        </w:tc>
        <w:tc>
          <w:tcPr>
            <w:tcW w:w="4974" w:type="dxa"/>
            <w:shd w:val="clear" w:color="auto" w:fill="auto"/>
          </w:tcPr>
          <w:p w:rsidR="00635724" w:rsidRDefault="00635724" w:rsidP="002E5211">
            <w:r>
              <w:t>Huishoudelijk reglement is besproken en vastgesteld door de MR</w:t>
            </w:r>
          </w:p>
        </w:tc>
      </w:tr>
      <w:tr w:rsidR="00635724" w:rsidTr="00091ABF">
        <w:trPr>
          <w:trHeight w:val="259"/>
        </w:trPr>
        <w:tc>
          <w:tcPr>
            <w:tcW w:w="4974" w:type="dxa"/>
            <w:shd w:val="clear" w:color="auto" w:fill="auto"/>
          </w:tcPr>
          <w:p w:rsidR="00635724" w:rsidRDefault="00635724" w:rsidP="002E5211">
            <w:pPr>
              <w:numPr>
                <w:ilvl w:val="0"/>
                <w:numId w:val="26"/>
              </w:numPr>
            </w:pPr>
            <w:r>
              <w:t>Begroting den Akker</w:t>
            </w:r>
          </w:p>
        </w:tc>
        <w:tc>
          <w:tcPr>
            <w:tcW w:w="4974" w:type="dxa"/>
            <w:shd w:val="clear" w:color="auto" w:fill="auto"/>
          </w:tcPr>
          <w:p w:rsidR="00635724" w:rsidRDefault="00635724" w:rsidP="002E5211">
            <w:r>
              <w:t>De MR zou graag meer inzicht willen hebben tussen verschillende inkomsten en uitgaven. Het direct verband ontbreekt. Dit is gecommuniceerd naar de directie voor het schooljaar 2018-2019.</w:t>
            </w:r>
          </w:p>
        </w:tc>
      </w:tr>
      <w:tr w:rsidR="0061325C" w:rsidTr="00091ABF">
        <w:trPr>
          <w:trHeight w:val="259"/>
        </w:trPr>
        <w:tc>
          <w:tcPr>
            <w:tcW w:w="4974" w:type="dxa"/>
            <w:shd w:val="clear" w:color="auto" w:fill="auto"/>
          </w:tcPr>
          <w:p w:rsidR="0061325C" w:rsidRDefault="0061325C" w:rsidP="002E5211">
            <w:pPr>
              <w:numPr>
                <w:ilvl w:val="0"/>
                <w:numId w:val="26"/>
              </w:numPr>
            </w:pPr>
            <w:r>
              <w:t>Resultaten van de M- en E toetsen zijn geëvalueerd</w:t>
            </w:r>
          </w:p>
        </w:tc>
        <w:tc>
          <w:tcPr>
            <w:tcW w:w="4974" w:type="dxa"/>
            <w:shd w:val="clear" w:color="auto" w:fill="auto"/>
          </w:tcPr>
          <w:p w:rsidR="0061325C" w:rsidRDefault="0061325C" w:rsidP="002E5211">
            <w:r>
              <w:t xml:space="preserve">De oudergeleding is op de hoogte gebracht. De resultaten waren naar verwachting. </w:t>
            </w:r>
          </w:p>
        </w:tc>
      </w:tr>
      <w:tr w:rsidR="0061325C" w:rsidTr="00091ABF">
        <w:trPr>
          <w:trHeight w:val="259"/>
        </w:trPr>
        <w:tc>
          <w:tcPr>
            <w:tcW w:w="4974" w:type="dxa"/>
            <w:shd w:val="clear" w:color="auto" w:fill="auto"/>
          </w:tcPr>
          <w:p w:rsidR="0061325C" w:rsidRDefault="0061325C" w:rsidP="002E5211">
            <w:pPr>
              <w:numPr>
                <w:ilvl w:val="0"/>
                <w:numId w:val="26"/>
              </w:numPr>
            </w:pPr>
            <w:r>
              <w:t>Schoolformatieplan</w:t>
            </w:r>
          </w:p>
        </w:tc>
        <w:tc>
          <w:tcPr>
            <w:tcW w:w="4974" w:type="dxa"/>
            <w:shd w:val="clear" w:color="auto" w:fill="auto"/>
          </w:tcPr>
          <w:p w:rsidR="0061325C" w:rsidRDefault="0061325C" w:rsidP="002E5211">
            <w:r>
              <w:t>Deze is medegedeeld.</w:t>
            </w:r>
          </w:p>
        </w:tc>
      </w:tr>
      <w:tr w:rsidR="008D374C" w:rsidTr="000A62DA">
        <w:tc>
          <w:tcPr>
            <w:tcW w:w="4974" w:type="dxa"/>
            <w:shd w:val="clear" w:color="auto" w:fill="auto"/>
          </w:tcPr>
          <w:p w:rsidR="008D374C" w:rsidRDefault="00635724" w:rsidP="002E5211">
            <w:pPr>
              <w:numPr>
                <w:ilvl w:val="0"/>
                <w:numId w:val="26"/>
              </w:numPr>
            </w:pPr>
            <w:r>
              <w:t>GMR</w:t>
            </w:r>
          </w:p>
        </w:tc>
        <w:tc>
          <w:tcPr>
            <w:tcW w:w="4974" w:type="dxa"/>
            <w:shd w:val="clear" w:color="auto" w:fill="auto"/>
          </w:tcPr>
          <w:p w:rsidR="00EE36F3" w:rsidRDefault="00091ABF" w:rsidP="00EE36F3">
            <w:r>
              <w:t xml:space="preserve">De vergadering van de MR is </w:t>
            </w:r>
            <w:r w:rsidR="00EE36F3">
              <w:t xml:space="preserve">ongeveer 2 </w:t>
            </w:r>
            <w:r>
              <w:t>wek</w:t>
            </w:r>
            <w:r w:rsidR="00EE36F3">
              <w:t xml:space="preserve">en </w:t>
            </w:r>
            <w:r>
              <w:t>voor de vergadering van de GMR gepland. Op deze manier kan de gehele MR zijn input doorgeven aan de GMR-leden</w:t>
            </w:r>
            <w:r w:rsidR="008D374C" w:rsidRPr="00907104">
              <w:t>.</w:t>
            </w:r>
            <w:r>
              <w:t xml:space="preserve"> </w:t>
            </w:r>
          </w:p>
          <w:p w:rsidR="00EE36F3" w:rsidRDefault="00EE36F3" w:rsidP="00EE36F3">
            <w:r>
              <w:t>Punten die aan bod zijn gekomen zijn o.a.</w:t>
            </w:r>
          </w:p>
          <w:p w:rsidR="00EE36F3" w:rsidRDefault="00EE36F3" w:rsidP="00EE36F3">
            <w:r>
              <w:t>-</w:t>
            </w:r>
            <w:r w:rsidR="00525CAD">
              <w:t xml:space="preserve"> </w:t>
            </w:r>
            <w:r>
              <w:t>algemene reserves scholen</w:t>
            </w:r>
          </w:p>
          <w:p w:rsidR="00EE36F3" w:rsidRDefault="00EE36F3" w:rsidP="00EE36F3">
            <w:r>
              <w:t>- benoeming raad van toezicht</w:t>
            </w:r>
          </w:p>
          <w:p w:rsidR="00EE36F3" w:rsidRDefault="00EE36F3" w:rsidP="00EE36F3">
            <w:r>
              <w:t>-</w:t>
            </w:r>
            <w:r w:rsidR="00525CAD">
              <w:t xml:space="preserve"> </w:t>
            </w:r>
            <w:r>
              <w:t>MR reglement</w:t>
            </w:r>
          </w:p>
          <w:p w:rsidR="00C72394" w:rsidRDefault="00C72394" w:rsidP="002E5211"/>
        </w:tc>
      </w:tr>
      <w:tr w:rsidR="00635724" w:rsidTr="000A62DA">
        <w:tc>
          <w:tcPr>
            <w:tcW w:w="4974" w:type="dxa"/>
            <w:shd w:val="clear" w:color="auto" w:fill="auto"/>
          </w:tcPr>
          <w:p w:rsidR="00635724" w:rsidRDefault="00EE36F3" w:rsidP="002E5211">
            <w:pPr>
              <w:numPr>
                <w:ilvl w:val="0"/>
                <w:numId w:val="26"/>
              </w:numPr>
            </w:pPr>
            <w:r>
              <w:t>MR reglement</w:t>
            </w:r>
          </w:p>
        </w:tc>
        <w:tc>
          <w:tcPr>
            <w:tcW w:w="4974" w:type="dxa"/>
            <w:shd w:val="clear" w:color="auto" w:fill="auto"/>
          </w:tcPr>
          <w:p w:rsidR="00635724" w:rsidRDefault="00EE36F3" w:rsidP="002E5211">
            <w:r>
              <w:t xml:space="preserve">In september zal na de eerste GMR vergadering het MR reglement op de agenda komen. </w:t>
            </w:r>
          </w:p>
        </w:tc>
      </w:tr>
      <w:tr w:rsidR="00EE36F3" w:rsidTr="000A62DA">
        <w:tc>
          <w:tcPr>
            <w:tcW w:w="4974" w:type="dxa"/>
            <w:shd w:val="clear" w:color="auto" w:fill="auto"/>
          </w:tcPr>
          <w:p w:rsidR="00EE36F3" w:rsidRDefault="00EE36F3" w:rsidP="002E5211">
            <w:pPr>
              <w:numPr>
                <w:ilvl w:val="0"/>
                <w:numId w:val="26"/>
              </w:numPr>
            </w:pPr>
            <w:r>
              <w:t>OPR</w:t>
            </w:r>
          </w:p>
        </w:tc>
        <w:tc>
          <w:tcPr>
            <w:tcW w:w="4974" w:type="dxa"/>
            <w:shd w:val="clear" w:color="auto" w:fill="auto"/>
          </w:tcPr>
          <w:p w:rsidR="00EE36F3" w:rsidRDefault="00EE36F3" w:rsidP="002E5211">
            <w:r>
              <w:t xml:space="preserve">Het nieuwe ondersteuningsplan is nog niet gereed. Indien dit gereed is, wordt de MR hiervan op de hoogte gebracht. </w:t>
            </w:r>
          </w:p>
        </w:tc>
      </w:tr>
    </w:tbl>
    <w:p w:rsidR="00155822" w:rsidRDefault="00155822"/>
    <w:sectPr w:rsidR="001558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077" w:right="1021" w:bottom="907" w:left="1077" w:header="709" w:footer="709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34F" w:rsidRDefault="0039634F">
      <w:r>
        <w:separator/>
      </w:r>
    </w:p>
  </w:endnote>
  <w:endnote w:type="continuationSeparator" w:id="0">
    <w:p w:rsidR="0039634F" w:rsidRDefault="00396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6A9A8D-6975-44F1-B555-6617533073E9}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F3CBEB5-82D7-4D90-B2E7-2818D084B310}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Bold r:id="rId3" w:fontKey="{28456910-DBBA-4D16-BE70-81FF7763F3CA}"/>
  </w:font>
  <w:font w:name="Futura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070081-0223-441B-8F1F-E4F844B4D56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B4EF95A-4F06-4A04-A602-430D88A388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EB9" w:rsidRDefault="008D3EB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40A" w:rsidRDefault="00CF740A">
    <w:pPr>
      <w:jc w:val="right"/>
      <w:rPr>
        <w:sz w:val="16"/>
        <w:szCs w:val="16"/>
      </w:rPr>
    </w:pPr>
    <w:r>
      <w:rPr>
        <w:rStyle w:val="Paginanummer"/>
        <w:rFonts w:ascii="Futura Bk BT" w:hAnsi="Futura Bk BT"/>
        <w:b/>
        <w:i/>
        <w:sz w:val="16"/>
        <w:szCs w:val="16"/>
      </w:rPr>
      <w:fldChar w:fldCharType="begin"/>
    </w:r>
    <w:r>
      <w:rPr>
        <w:rStyle w:val="Paginanummer"/>
        <w:rFonts w:ascii="Futura Bk BT" w:hAnsi="Futura Bk BT"/>
        <w:b/>
        <w:i/>
        <w:sz w:val="16"/>
        <w:szCs w:val="16"/>
      </w:rPr>
      <w:instrText xml:space="preserve"> PAGE </w:instrText>
    </w:r>
    <w:r>
      <w:rPr>
        <w:rStyle w:val="Paginanummer"/>
        <w:rFonts w:ascii="Futura Bk BT" w:hAnsi="Futura Bk BT"/>
        <w:b/>
        <w:i/>
        <w:sz w:val="16"/>
        <w:szCs w:val="16"/>
      </w:rPr>
      <w:fldChar w:fldCharType="separate"/>
    </w:r>
    <w:r w:rsidR="007D3471">
      <w:rPr>
        <w:rStyle w:val="Paginanummer"/>
        <w:rFonts w:ascii="Futura Bk BT" w:hAnsi="Futura Bk BT"/>
        <w:b/>
        <w:i/>
        <w:noProof/>
        <w:sz w:val="16"/>
        <w:szCs w:val="16"/>
      </w:rPr>
      <w:t>2</w:t>
    </w:r>
    <w:r>
      <w:rPr>
        <w:rStyle w:val="Paginanummer"/>
        <w:rFonts w:ascii="Futura Bk BT" w:hAnsi="Futura Bk BT"/>
        <w:b/>
        <w:i/>
        <w:sz w:val="16"/>
        <w:szCs w:val="16"/>
      </w:rPr>
      <w:fldChar w:fldCharType="end"/>
    </w:r>
    <w:r>
      <w:rPr>
        <w:rStyle w:val="Paginanummer"/>
        <w:rFonts w:ascii="Futura Bk BT" w:hAnsi="Futura Bk BT"/>
        <w:b/>
        <w:i/>
        <w:sz w:val="16"/>
        <w:szCs w:val="16"/>
      </w:rPr>
      <w:t>-</w:t>
    </w:r>
    <w:r>
      <w:rPr>
        <w:rStyle w:val="Paginanummer"/>
        <w:rFonts w:ascii="Futura Bk BT" w:hAnsi="Futura Bk BT"/>
        <w:b/>
        <w:i/>
        <w:sz w:val="16"/>
        <w:szCs w:val="16"/>
      </w:rPr>
      <w:fldChar w:fldCharType="begin"/>
    </w:r>
    <w:r>
      <w:rPr>
        <w:rStyle w:val="Paginanummer"/>
        <w:rFonts w:ascii="Futura Bk BT" w:hAnsi="Futura Bk BT"/>
        <w:b/>
        <w:i/>
        <w:sz w:val="16"/>
        <w:szCs w:val="16"/>
      </w:rPr>
      <w:instrText xml:space="preserve"> NUMPAGES </w:instrText>
    </w:r>
    <w:r>
      <w:rPr>
        <w:rStyle w:val="Paginanummer"/>
        <w:rFonts w:ascii="Futura Bk BT" w:hAnsi="Futura Bk BT"/>
        <w:b/>
        <w:i/>
        <w:sz w:val="16"/>
        <w:szCs w:val="16"/>
      </w:rPr>
      <w:fldChar w:fldCharType="separate"/>
    </w:r>
    <w:r w:rsidR="007D3471">
      <w:rPr>
        <w:rStyle w:val="Paginanummer"/>
        <w:rFonts w:ascii="Futura Bk BT" w:hAnsi="Futura Bk BT"/>
        <w:b/>
        <w:i/>
        <w:noProof/>
        <w:sz w:val="16"/>
        <w:szCs w:val="16"/>
      </w:rPr>
      <w:t>2</w:t>
    </w:r>
    <w:r>
      <w:rPr>
        <w:rStyle w:val="Paginanummer"/>
        <w:rFonts w:ascii="Futura Bk BT" w:hAnsi="Futura Bk BT"/>
        <w:b/>
        <w:i/>
        <w:sz w:val="16"/>
        <w:szCs w:val="16"/>
      </w:rPr>
      <w:fldChar w:fldCharType="end"/>
    </w:r>
    <w:r>
      <w:rPr>
        <w:rFonts w:ascii="Futura Bk BT" w:hAnsi="Futura Bk BT"/>
        <w:b/>
        <w:i/>
        <w:sz w:val="16"/>
        <w:szCs w:val="16"/>
      </w:rPr>
      <w:t xml:space="preserve"> </w:t>
    </w:r>
    <w:r>
      <w:rPr>
        <w:sz w:val="16"/>
        <w:szCs w:val="16"/>
      </w:rPr>
      <w:t xml:space="preserve">  </w:t>
    </w:r>
  </w:p>
  <w:p w:rsidR="00CF740A" w:rsidRDefault="00CF740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EB9" w:rsidRDefault="008D3EB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34F" w:rsidRDefault="0039634F">
      <w:r>
        <w:separator/>
      </w:r>
    </w:p>
  </w:footnote>
  <w:footnote w:type="continuationSeparator" w:id="0">
    <w:p w:rsidR="0039634F" w:rsidRDefault="00396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EB9" w:rsidRDefault="008D3EB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EB9" w:rsidRDefault="008D3EB9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EB9" w:rsidRDefault="008D3EB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2657"/>
    <w:multiLevelType w:val="hybridMultilevel"/>
    <w:tmpl w:val="25466B9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E742F8"/>
    <w:multiLevelType w:val="hybridMultilevel"/>
    <w:tmpl w:val="BC7C504E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2" w15:restartNumberingAfterBreak="0">
    <w:nsid w:val="17513E47"/>
    <w:multiLevelType w:val="hybridMultilevel"/>
    <w:tmpl w:val="B6905F0A"/>
    <w:lvl w:ilvl="0" w:tplc="9FCE4F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A34F9"/>
    <w:multiLevelType w:val="hybridMultilevel"/>
    <w:tmpl w:val="DB12CD6A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EF1715"/>
    <w:multiLevelType w:val="hybridMultilevel"/>
    <w:tmpl w:val="5A60AE12"/>
    <w:lvl w:ilvl="0" w:tplc="0413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5" w15:restartNumberingAfterBreak="0">
    <w:nsid w:val="1AFD1FBA"/>
    <w:multiLevelType w:val="hybridMultilevel"/>
    <w:tmpl w:val="7424EFE8"/>
    <w:lvl w:ilvl="0" w:tplc="0413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27C67"/>
    <w:multiLevelType w:val="hybridMultilevel"/>
    <w:tmpl w:val="7E8EA23C"/>
    <w:lvl w:ilvl="0" w:tplc="10D04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745E97"/>
    <w:multiLevelType w:val="hybridMultilevel"/>
    <w:tmpl w:val="BF303B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44935"/>
    <w:multiLevelType w:val="hybridMultilevel"/>
    <w:tmpl w:val="84D4211A"/>
    <w:lvl w:ilvl="0" w:tplc="9FCE4F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87230"/>
    <w:multiLevelType w:val="hybridMultilevel"/>
    <w:tmpl w:val="CF543DC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802E6"/>
    <w:multiLevelType w:val="hybridMultilevel"/>
    <w:tmpl w:val="A9B4D4EA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11" w15:restartNumberingAfterBreak="0">
    <w:nsid w:val="2DF41A97"/>
    <w:multiLevelType w:val="hybridMultilevel"/>
    <w:tmpl w:val="9AE48D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37B53"/>
    <w:multiLevelType w:val="hybridMultilevel"/>
    <w:tmpl w:val="7424EFE8"/>
    <w:lvl w:ilvl="0" w:tplc="0413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F4A3B"/>
    <w:multiLevelType w:val="hybridMultilevel"/>
    <w:tmpl w:val="7424EFE8"/>
    <w:lvl w:ilvl="0" w:tplc="0413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267573"/>
    <w:multiLevelType w:val="hybridMultilevel"/>
    <w:tmpl w:val="4A0047D2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15" w15:restartNumberingAfterBreak="0">
    <w:nsid w:val="45F932D7"/>
    <w:multiLevelType w:val="hybridMultilevel"/>
    <w:tmpl w:val="A9B4D4EA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16" w15:restartNumberingAfterBreak="0">
    <w:nsid w:val="46B313AA"/>
    <w:multiLevelType w:val="hybridMultilevel"/>
    <w:tmpl w:val="AC6C4D2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06B58"/>
    <w:multiLevelType w:val="hybridMultilevel"/>
    <w:tmpl w:val="B7F6DADA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9418A0"/>
    <w:multiLevelType w:val="hybridMultilevel"/>
    <w:tmpl w:val="BFFE016E"/>
    <w:lvl w:ilvl="0" w:tplc="9FCE4F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8E75E3"/>
    <w:multiLevelType w:val="hybridMultilevel"/>
    <w:tmpl w:val="4A0047D2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20" w15:restartNumberingAfterBreak="0">
    <w:nsid w:val="4B431597"/>
    <w:multiLevelType w:val="hybridMultilevel"/>
    <w:tmpl w:val="A9B4D4EA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21" w15:restartNumberingAfterBreak="0">
    <w:nsid w:val="50B44416"/>
    <w:multiLevelType w:val="hybridMultilevel"/>
    <w:tmpl w:val="A9B4D4EA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22" w15:restartNumberingAfterBreak="0">
    <w:nsid w:val="511F4661"/>
    <w:multiLevelType w:val="hybridMultilevel"/>
    <w:tmpl w:val="BF303B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1E67F3"/>
    <w:multiLevelType w:val="hybridMultilevel"/>
    <w:tmpl w:val="3236A322"/>
    <w:lvl w:ilvl="0" w:tplc="9FCE4F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6D3A2B"/>
    <w:multiLevelType w:val="hybridMultilevel"/>
    <w:tmpl w:val="7424EFE8"/>
    <w:lvl w:ilvl="0" w:tplc="0413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54E40"/>
    <w:multiLevelType w:val="hybridMultilevel"/>
    <w:tmpl w:val="6DDAB8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866AA1"/>
    <w:multiLevelType w:val="hybridMultilevel"/>
    <w:tmpl w:val="D9900CC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0456F7"/>
    <w:multiLevelType w:val="hybridMultilevel"/>
    <w:tmpl w:val="19C84BAE"/>
    <w:lvl w:ilvl="0" w:tplc="0413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28" w15:restartNumberingAfterBreak="0">
    <w:nsid w:val="7BF12AC7"/>
    <w:multiLevelType w:val="hybridMultilevel"/>
    <w:tmpl w:val="5588A576"/>
    <w:lvl w:ilvl="0" w:tplc="0413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18"/>
  </w:num>
  <w:num w:numId="4">
    <w:abstractNumId w:val="2"/>
  </w:num>
  <w:num w:numId="5">
    <w:abstractNumId w:val="23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0"/>
  </w:num>
  <w:num w:numId="9">
    <w:abstractNumId w:val="3"/>
  </w:num>
  <w:num w:numId="10">
    <w:abstractNumId w:val="26"/>
  </w:num>
  <w:num w:numId="11">
    <w:abstractNumId w:val="9"/>
  </w:num>
  <w:num w:numId="12">
    <w:abstractNumId w:val="27"/>
  </w:num>
  <w:num w:numId="13">
    <w:abstractNumId w:val="20"/>
  </w:num>
  <w:num w:numId="14">
    <w:abstractNumId w:val="21"/>
  </w:num>
  <w:num w:numId="15">
    <w:abstractNumId w:val="15"/>
  </w:num>
  <w:num w:numId="16">
    <w:abstractNumId w:val="10"/>
  </w:num>
  <w:num w:numId="17">
    <w:abstractNumId w:val="1"/>
  </w:num>
  <w:num w:numId="18">
    <w:abstractNumId w:val="19"/>
  </w:num>
  <w:num w:numId="19">
    <w:abstractNumId w:val="4"/>
  </w:num>
  <w:num w:numId="20">
    <w:abstractNumId w:val="25"/>
  </w:num>
  <w:num w:numId="21">
    <w:abstractNumId w:val="5"/>
  </w:num>
  <w:num w:numId="22">
    <w:abstractNumId w:val="28"/>
  </w:num>
  <w:num w:numId="23">
    <w:abstractNumId w:val="12"/>
  </w:num>
  <w:num w:numId="24">
    <w:abstractNumId w:val="13"/>
  </w:num>
  <w:num w:numId="25">
    <w:abstractNumId w:val="24"/>
  </w:num>
  <w:num w:numId="26">
    <w:abstractNumId w:val="16"/>
  </w:num>
  <w:num w:numId="27">
    <w:abstractNumId w:val="22"/>
  </w:num>
  <w:num w:numId="28">
    <w:abstractNumId w:val="7"/>
  </w:num>
  <w:num w:numId="29">
    <w:abstractNumId w:val="11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536"/>
    <w:rsid w:val="00016F08"/>
    <w:rsid w:val="00021304"/>
    <w:rsid w:val="00034954"/>
    <w:rsid w:val="0007083B"/>
    <w:rsid w:val="000732D7"/>
    <w:rsid w:val="00073A1B"/>
    <w:rsid w:val="00087168"/>
    <w:rsid w:val="00091ABF"/>
    <w:rsid w:val="000958D4"/>
    <w:rsid w:val="000A62DA"/>
    <w:rsid w:val="000C6694"/>
    <w:rsid w:val="000F15FA"/>
    <w:rsid w:val="000F29F5"/>
    <w:rsid w:val="0010764D"/>
    <w:rsid w:val="00122A38"/>
    <w:rsid w:val="0014126A"/>
    <w:rsid w:val="00142F79"/>
    <w:rsid w:val="00153DA2"/>
    <w:rsid w:val="00155822"/>
    <w:rsid w:val="001727C0"/>
    <w:rsid w:val="00174003"/>
    <w:rsid w:val="00177029"/>
    <w:rsid w:val="00182EE8"/>
    <w:rsid w:val="00183651"/>
    <w:rsid w:val="00190190"/>
    <w:rsid w:val="001924D9"/>
    <w:rsid w:val="0019644E"/>
    <w:rsid w:val="001D73CF"/>
    <w:rsid w:val="001F0575"/>
    <w:rsid w:val="001F2F0C"/>
    <w:rsid w:val="001F52AF"/>
    <w:rsid w:val="00201E4A"/>
    <w:rsid w:val="002027C2"/>
    <w:rsid w:val="00206FA8"/>
    <w:rsid w:val="00216D67"/>
    <w:rsid w:val="002218DD"/>
    <w:rsid w:val="002525B9"/>
    <w:rsid w:val="00262265"/>
    <w:rsid w:val="00297F83"/>
    <w:rsid w:val="002B45B3"/>
    <w:rsid w:val="002B5826"/>
    <w:rsid w:val="002B6336"/>
    <w:rsid w:val="002C2AD6"/>
    <w:rsid w:val="002D2631"/>
    <w:rsid w:val="002D72F5"/>
    <w:rsid w:val="002D7BCB"/>
    <w:rsid w:val="002E5211"/>
    <w:rsid w:val="002F1381"/>
    <w:rsid w:val="002F19F0"/>
    <w:rsid w:val="002F7EB2"/>
    <w:rsid w:val="003077BD"/>
    <w:rsid w:val="00316BD4"/>
    <w:rsid w:val="00325580"/>
    <w:rsid w:val="003409B9"/>
    <w:rsid w:val="00342434"/>
    <w:rsid w:val="00350A65"/>
    <w:rsid w:val="0037401F"/>
    <w:rsid w:val="00386477"/>
    <w:rsid w:val="00391FED"/>
    <w:rsid w:val="0039634F"/>
    <w:rsid w:val="003A22C8"/>
    <w:rsid w:val="003A4363"/>
    <w:rsid w:val="003A69B7"/>
    <w:rsid w:val="003B0577"/>
    <w:rsid w:val="003B24E9"/>
    <w:rsid w:val="003B2DF8"/>
    <w:rsid w:val="003F132D"/>
    <w:rsid w:val="00401F2D"/>
    <w:rsid w:val="004165A2"/>
    <w:rsid w:val="004166D3"/>
    <w:rsid w:val="0042632A"/>
    <w:rsid w:val="00440195"/>
    <w:rsid w:val="00460EC3"/>
    <w:rsid w:val="0047702F"/>
    <w:rsid w:val="004808CB"/>
    <w:rsid w:val="004B50E2"/>
    <w:rsid w:val="004C30FA"/>
    <w:rsid w:val="004C4BE4"/>
    <w:rsid w:val="004E3B0D"/>
    <w:rsid w:val="00501571"/>
    <w:rsid w:val="0050366F"/>
    <w:rsid w:val="00517F90"/>
    <w:rsid w:val="005240D9"/>
    <w:rsid w:val="00525CAD"/>
    <w:rsid w:val="0053553C"/>
    <w:rsid w:val="005407B3"/>
    <w:rsid w:val="0055309C"/>
    <w:rsid w:val="005572B3"/>
    <w:rsid w:val="00574AE8"/>
    <w:rsid w:val="00575968"/>
    <w:rsid w:val="00576727"/>
    <w:rsid w:val="00583A12"/>
    <w:rsid w:val="00590A65"/>
    <w:rsid w:val="005B13A7"/>
    <w:rsid w:val="005B5664"/>
    <w:rsid w:val="005C487D"/>
    <w:rsid w:val="005D55E6"/>
    <w:rsid w:val="005D6B2A"/>
    <w:rsid w:val="005F448E"/>
    <w:rsid w:val="0061325C"/>
    <w:rsid w:val="006149E1"/>
    <w:rsid w:val="00614A92"/>
    <w:rsid w:val="00623813"/>
    <w:rsid w:val="00624B2D"/>
    <w:rsid w:val="0063061F"/>
    <w:rsid w:val="00635724"/>
    <w:rsid w:val="00643653"/>
    <w:rsid w:val="00650F97"/>
    <w:rsid w:val="00653928"/>
    <w:rsid w:val="00670085"/>
    <w:rsid w:val="00684A4B"/>
    <w:rsid w:val="006D1E1C"/>
    <w:rsid w:val="006E4EA2"/>
    <w:rsid w:val="006E7BAD"/>
    <w:rsid w:val="007036B1"/>
    <w:rsid w:val="0070714F"/>
    <w:rsid w:val="00716369"/>
    <w:rsid w:val="007409DE"/>
    <w:rsid w:val="0074462C"/>
    <w:rsid w:val="00745547"/>
    <w:rsid w:val="00756DE3"/>
    <w:rsid w:val="007A5281"/>
    <w:rsid w:val="007A566F"/>
    <w:rsid w:val="007B4F9A"/>
    <w:rsid w:val="007C2B18"/>
    <w:rsid w:val="007D265E"/>
    <w:rsid w:val="007D3471"/>
    <w:rsid w:val="007D4ED2"/>
    <w:rsid w:val="007E4CC6"/>
    <w:rsid w:val="0080066A"/>
    <w:rsid w:val="0080478D"/>
    <w:rsid w:val="00834060"/>
    <w:rsid w:val="00873DEE"/>
    <w:rsid w:val="0087435D"/>
    <w:rsid w:val="00890617"/>
    <w:rsid w:val="008A045A"/>
    <w:rsid w:val="008A643F"/>
    <w:rsid w:val="008A66D9"/>
    <w:rsid w:val="008D060A"/>
    <w:rsid w:val="008D3584"/>
    <w:rsid w:val="008D374C"/>
    <w:rsid w:val="008D3EB9"/>
    <w:rsid w:val="008D5676"/>
    <w:rsid w:val="008D72B0"/>
    <w:rsid w:val="008F3AFC"/>
    <w:rsid w:val="009014FC"/>
    <w:rsid w:val="00907104"/>
    <w:rsid w:val="00922E5E"/>
    <w:rsid w:val="00924626"/>
    <w:rsid w:val="00934EAB"/>
    <w:rsid w:val="009412CC"/>
    <w:rsid w:val="00951B37"/>
    <w:rsid w:val="009620C5"/>
    <w:rsid w:val="009629BA"/>
    <w:rsid w:val="00964811"/>
    <w:rsid w:val="0097601D"/>
    <w:rsid w:val="00990608"/>
    <w:rsid w:val="009B05AB"/>
    <w:rsid w:val="00A04412"/>
    <w:rsid w:val="00A11CB9"/>
    <w:rsid w:val="00A15885"/>
    <w:rsid w:val="00A17E25"/>
    <w:rsid w:val="00A444F1"/>
    <w:rsid w:val="00A44F39"/>
    <w:rsid w:val="00A45CB9"/>
    <w:rsid w:val="00A7607F"/>
    <w:rsid w:val="00A7791E"/>
    <w:rsid w:val="00A81932"/>
    <w:rsid w:val="00A82BB7"/>
    <w:rsid w:val="00A91DE9"/>
    <w:rsid w:val="00A92B6E"/>
    <w:rsid w:val="00AB55C5"/>
    <w:rsid w:val="00AD6631"/>
    <w:rsid w:val="00AF2200"/>
    <w:rsid w:val="00AF48DA"/>
    <w:rsid w:val="00AF6AAF"/>
    <w:rsid w:val="00B21EF6"/>
    <w:rsid w:val="00B3071F"/>
    <w:rsid w:val="00B4041C"/>
    <w:rsid w:val="00B45698"/>
    <w:rsid w:val="00B834DF"/>
    <w:rsid w:val="00B93284"/>
    <w:rsid w:val="00BA45C8"/>
    <w:rsid w:val="00BA524A"/>
    <w:rsid w:val="00BB1424"/>
    <w:rsid w:val="00BB5BF5"/>
    <w:rsid w:val="00BD52C9"/>
    <w:rsid w:val="00BF69AC"/>
    <w:rsid w:val="00C2089A"/>
    <w:rsid w:val="00C31AC2"/>
    <w:rsid w:val="00C3578E"/>
    <w:rsid w:val="00C626E1"/>
    <w:rsid w:val="00C72394"/>
    <w:rsid w:val="00C92EB5"/>
    <w:rsid w:val="00C943E0"/>
    <w:rsid w:val="00CB43D9"/>
    <w:rsid w:val="00CB48E9"/>
    <w:rsid w:val="00CB7B27"/>
    <w:rsid w:val="00CC77E4"/>
    <w:rsid w:val="00CD2CDF"/>
    <w:rsid w:val="00CD4464"/>
    <w:rsid w:val="00CD7D08"/>
    <w:rsid w:val="00CF740A"/>
    <w:rsid w:val="00D07825"/>
    <w:rsid w:val="00D36562"/>
    <w:rsid w:val="00D4598B"/>
    <w:rsid w:val="00D51FFB"/>
    <w:rsid w:val="00D65581"/>
    <w:rsid w:val="00D65945"/>
    <w:rsid w:val="00D70DC6"/>
    <w:rsid w:val="00D75D13"/>
    <w:rsid w:val="00D801ED"/>
    <w:rsid w:val="00D852EC"/>
    <w:rsid w:val="00D92E2D"/>
    <w:rsid w:val="00DA71B7"/>
    <w:rsid w:val="00DC2536"/>
    <w:rsid w:val="00DD3A61"/>
    <w:rsid w:val="00DD5DA6"/>
    <w:rsid w:val="00DE7A23"/>
    <w:rsid w:val="00DF65A1"/>
    <w:rsid w:val="00DF712E"/>
    <w:rsid w:val="00E10E06"/>
    <w:rsid w:val="00E43A1B"/>
    <w:rsid w:val="00E45089"/>
    <w:rsid w:val="00E769F6"/>
    <w:rsid w:val="00E84322"/>
    <w:rsid w:val="00E85DA6"/>
    <w:rsid w:val="00E944E5"/>
    <w:rsid w:val="00ED041B"/>
    <w:rsid w:val="00ED11C3"/>
    <w:rsid w:val="00ED2C61"/>
    <w:rsid w:val="00EE36F3"/>
    <w:rsid w:val="00EE7265"/>
    <w:rsid w:val="00F05651"/>
    <w:rsid w:val="00F4077E"/>
    <w:rsid w:val="00F53053"/>
    <w:rsid w:val="00F5620B"/>
    <w:rsid w:val="00F6624B"/>
    <w:rsid w:val="00F700FA"/>
    <w:rsid w:val="00F71294"/>
    <w:rsid w:val="00F815BE"/>
    <w:rsid w:val="00F81EF5"/>
    <w:rsid w:val="00F938F7"/>
    <w:rsid w:val="00F97423"/>
    <w:rsid w:val="00FB086D"/>
    <w:rsid w:val="00FD1080"/>
    <w:rsid w:val="00FE0BB2"/>
    <w:rsid w:val="00FF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F67956"/>
  <w15:docId w15:val="{ED9AE524-91EC-4335-BAA0-3E8DC758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"/>
        <w:lang w:val="nl-NL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Futura Lt BT" w:hAnsi="Futura Lt BT"/>
      <w:sz w:val="22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semiHidden/>
  </w:style>
  <w:style w:type="table" w:styleId="Tabelraster">
    <w:name w:val="Table Grid"/>
    <w:basedOn w:val="Standaardtabel"/>
    <w:uiPriority w:val="59"/>
    <w:rsid w:val="00670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F220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F2200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A779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nnie\Bureaublad\MRsjabloon\MR-brie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MR-brief.dot</Template>
  <TotalTime>3</TotalTime>
  <Pages>2</Pages>
  <Words>519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Ouderraad van</vt:lpstr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Ouderraad van</dc:title>
  <dc:creator>van Hees</dc:creator>
  <cp:lastModifiedBy>Johan en Magda</cp:lastModifiedBy>
  <cp:revision>5</cp:revision>
  <cp:lastPrinted>2015-08-31T09:45:00Z</cp:lastPrinted>
  <dcterms:created xsi:type="dcterms:W3CDTF">2018-06-12T10:37:00Z</dcterms:created>
  <dcterms:modified xsi:type="dcterms:W3CDTF">2018-06-18T17:53:00Z</dcterms:modified>
</cp:coreProperties>
</file>