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A38" w:rsidRDefault="00672B9C">
      <w:pPr>
        <w:ind w:left="2124" w:firstLine="708"/>
        <w:rPr>
          <w:sz w:val="16"/>
          <w:szCs w:val="16"/>
        </w:rPr>
      </w:pPr>
      <w:bookmarkStart w:id="0" w:name="_GoBack"/>
      <w:bookmarkEnd w:id="0"/>
      <w:r>
        <w:rPr>
          <w:noProof/>
        </w:rPr>
        <w:drawing>
          <wp:anchor distT="0" distB="0" distL="114300" distR="114300" simplePos="0" relativeHeight="251657728" behindDoc="1" locked="0" layoutInCell="1" allowOverlap="1">
            <wp:simplePos x="0" y="0"/>
            <wp:positionH relativeFrom="column">
              <wp:posOffset>-289560</wp:posOffset>
            </wp:positionH>
            <wp:positionV relativeFrom="paragraph">
              <wp:posOffset>-109855</wp:posOffset>
            </wp:positionV>
            <wp:extent cx="5029200" cy="2229485"/>
            <wp:effectExtent l="0" t="0" r="0" b="0"/>
            <wp:wrapNone/>
            <wp:docPr id="3" name="Afbeelding 3" descr="den akker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n akker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222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2A38">
        <w:rPr>
          <w:rFonts w:ascii="Tempus Sans ITC" w:hAnsi="Tempus Sans ITC"/>
          <w:b/>
          <w:sz w:val="40"/>
          <w:szCs w:val="40"/>
        </w:rPr>
        <w:t xml:space="preserve">          </w:t>
      </w:r>
      <w:r w:rsidR="00122A38">
        <w:rPr>
          <w:rFonts w:ascii="Tempus Sans ITC" w:hAnsi="Tempus Sans ITC"/>
          <w:b/>
          <w:sz w:val="36"/>
          <w:szCs w:val="36"/>
        </w:rPr>
        <w:t>Medezeggenschapsraad van</w:t>
      </w:r>
      <w:r w:rsidR="00122A38">
        <w:rPr>
          <w:rFonts w:ascii="Tempus Sans ITC" w:hAnsi="Tempus Sans ITC"/>
          <w:b/>
          <w:sz w:val="36"/>
          <w:szCs w:val="36"/>
        </w:rPr>
        <w:tab/>
      </w:r>
    </w:p>
    <w:p w:rsidR="00122A38" w:rsidRDefault="00122A38"/>
    <w:p w:rsidR="00122A38" w:rsidRDefault="00122A38"/>
    <w:p w:rsidR="00122A38" w:rsidRDefault="00122A38"/>
    <w:p w:rsidR="00122A38" w:rsidRDefault="00122A38"/>
    <w:p w:rsidR="00122A38" w:rsidRDefault="00122A38"/>
    <w:p w:rsidR="00122A38" w:rsidRDefault="00122A38"/>
    <w:p w:rsidR="00122A38" w:rsidRDefault="00122A38"/>
    <w:p w:rsidR="00122A38" w:rsidRDefault="00122A38"/>
    <w:p w:rsidR="00122A38" w:rsidRDefault="00122A38"/>
    <w:p w:rsidR="00122A38" w:rsidRDefault="00122A38">
      <w:r>
        <w:tab/>
      </w:r>
      <w:r>
        <w:tab/>
      </w:r>
      <w:r>
        <w:tab/>
      </w:r>
      <w:r>
        <w:tab/>
      </w:r>
      <w:r>
        <w:tab/>
      </w:r>
    </w:p>
    <w:p w:rsidR="0004663D" w:rsidRDefault="006E7BAD">
      <w:r>
        <w:tab/>
      </w:r>
      <w:r>
        <w:tab/>
      </w:r>
      <w:r>
        <w:tab/>
      </w:r>
      <w:r>
        <w:tab/>
      </w:r>
      <w:r>
        <w:tab/>
      </w:r>
    </w:p>
    <w:p w:rsidR="00BF69AC" w:rsidRDefault="0016571A">
      <w:r>
        <w:t>Notulen</w:t>
      </w:r>
      <w:r w:rsidR="00BF69AC">
        <w:t xml:space="preserve"> </w:t>
      </w:r>
      <w:r w:rsidR="003940F4">
        <w:t xml:space="preserve">MR vergadering </w:t>
      </w:r>
      <w:r w:rsidR="00BA4676" w:rsidRPr="00BA4676">
        <w:rPr>
          <w:b/>
        </w:rPr>
        <w:t>dinsdag</w:t>
      </w:r>
      <w:r w:rsidR="003940F4">
        <w:t xml:space="preserve"> </w:t>
      </w:r>
      <w:r w:rsidR="00443CDF">
        <w:t xml:space="preserve"> </w:t>
      </w:r>
      <w:r w:rsidR="00BA4676">
        <w:t xml:space="preserve">19 december </w:t>
      </w:r>
      <w:r w:rsidR="00443CDF">
        <w:t>2017</w:t>
      </w:r>
    </w:p>
    <w:p w:rsidR="00BF69AC" w:rsidRPr="00443CDF" w:rsidRDefault="00BF69AC">
      <w:r>
        <w:br/>
      </w:r>
      <w:r w:rsidRPr="00443CDF">
        <w:t>19.30 uur-21.30 uur</w:t>
      </w:r>
    </w:p>
    <w:p w:rsidR="00BF69AC" w:rsidRDefault="00BF69AC"/>
    <w:p w:rsidR="00BF69AC" w:rsidRDefault="00BF69AC"/>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4"/>
        <w:gridCol w:w="1308"/>
        <w:gridCol w:w="4076"/>
      </w:tblGrid>
      <w:tr w:rsidR="009B05AB" w:rsidTr="007950C4">
        <w:trPr>
          <w:trHeight w:val="1205"/>
        </w:trPr>
        <w:tc>
          <w:tcPr>
            <w:tcW w:w="4754" w:type="dxa"/>
            <w:shd w:val="clear" w:color="auto" w:fill="auto"/>
          </w:tcPr>
          <w:p w:rsidR="007950C4" w:rsidRPr="00596C65" w:rsidRDefault="00443CDF" w:rsidP="007950C4">
            <w:pPr>
              <w:numPr>
                <w:ilvl w:val="0"/>
                <w:numId w:val="21"/>
              </w:numPr>
            </w:pPr>
            <w:r>
              <w:t>Opening</w:t>
            </w:r>
          </w:p>
        </w:tc>
        <w:tc>
          <w:tcPr>
            <w:tcW w:w="1308" w:type="dxa"/>
            <w:shd w:val="clear" w:color="auto" w:fill="auto"/>
          </w:tcPr>
          <w:p w:rsidR="00BF69AC" w:rsidRDefault="00BF69AC" w:rsidP="006E7BAD">
            <w:pPr>
              <w:ind w:left="360"/>
            </w:pPr>
          </w:p>
        </w:tc>
        <w:tc>
          <w:tcPr>
            <w:tcW w:w="4076" w:type="dxa"/>
            <w:shd w:val="clear" w:color="auto" w:fill="auto"/>
          </w:tcPr>
          <w:p w:rsidR="0016571A" w:rsidRDefault="006727AC" w:rsidP="0016571A">
            <w:pPr>
              <w:ind w:left="360"/>
            </w:pPr>
            <w:r>
              <w:t xml:space="preserve">Lisette </w:t>
            </w:r>
          </w:p>
        </w:tc>
      </w:tr>
      <w:tr w:rsidR="009E5AFE" w:rsidTr="003B2DF8">
        <w:trPr>
          <w:trHeight w:val="486"/>
        </w:trPr>
        <w:tc>
          <w:tcPr>
            <w:tcW w:w="4754" w:type="dxa"/>
            <w:shd w:val="clear" w:color="auto" w:fill="auto"/>
          </w:tcPr>
          <w:p w:rsidR="009E5AFE" w:rsidRPr="00596C65" w:rsidRDefault="00443CDF" w:rsidP="00E06315">
            <w:pPr>
              <w:numPr>
                <w:ilvl w:val="0"/>
                <w:numId w:val="21"/>
              </w:numPr>
            </w:pPr>
            <w:r>
              <w:t>Ingekomen stukken</w:t>
            </w:r>
          </w:p>
        </w:tc>
        <w:tc>
          <w:tcPr>
            <w:tcW w:w="1308" w:type="dxa"/>
            <w:shd w:val="clear" w:color="auto" w:fill="auto"/>
          </w:tcPr>
          <w:p w:rsidR="009E5AFE" w:rsidRDefault="00DB3872" w:rsidP="00974B3F">
            <w:r>
              <w:t xml:space="preserve">      INF</w:t>
            </w:r>
          </w:p>
        </w:tc>
        <w:tc>
          <w:tcPr>
            <w:tcW w:w="4076" w:type="dxa"/>
            <w:shd w:val="clear" w:color="auto" w:fill="auto"/>
          </w:tcPr>
          <w:p w:rsidR="009E5AFE" w:rsidRDefault="00806C8C" w:rsidP="00DB3872">
            <w:r>
              <w:t xml:space="preserve">     - </w:t>
            </w:r>
            <w:r w:rsidR="00920E30">
              <w:t xml:space="preserve"> </w:t>
            </w:r>
            <w:r>
              <w:t xml:space="preserve">Folder Cursus (G)MR </w:t>
            </w:r>
          </w:p>
          <w:p w:rsidR="00806C8C" w:rsidRDefault="00806C8C" w:rsidP="00920E30">
            <w:r>
              <w:t xml:space="preserve">     - </w:t>
            </w:r>
            <w:r w:rsidR="00920E30">
              <w:t xml:space="preserve"> R</w:t>
            </w:r>
            <w:r>
              <w:t>eactie stg</w:t>
            </w:r>
            <w:r w:rsidR="00920E30">
              <w:t>.</w:t>
            </w:r>
            <w:r>
              <w:t xml:space="preserve"> Boom mbt niet- </w:t>
            </w:r>
            <w:r w:rsidR="00745536">
              <w:t>doorbetaling loon bij</w:t>
            </w:r>
            <w:r w:rsidR="00920E30">
              <w:t xml:space="preserve"> staking wordt </w:t>
            </w:r>
            <w:r>
              <w:t xml:space="preserve">     verwacht in januari.</w:t>
            </w:r>
            <w:r w:rsidR="00B64E3C">
              <w:t xml:space="preserve"> De staking van de leerkrachten is een agendapunt bij de GMR vergadering</w:t>
            </w:r>
            <w:r w:rsidR="00920E30">
              <w:t xml:space="preserve"> van 16 januari</w:t>
            </w:r>
            <w:r w:rsidR="00B64E3C">
              <w:t>. De voorzitter spreekt richting Stg. Boom uit dat de staking door de oudergeleding wordt gesteund</w:t>
            </w:r>
            <w:r w:rsidR="00920E30">
              <w:t xml:space="preserve"> met behoud van salaris. </w:t>
            </w:r>
          </w:p>
        </w:tc>
      </w:tr>
      <w:tr w:rsidR="00BA4676" w:rsidTr="003B2DF8">
        <w:trPr>
          <w:trHeight w:val="486"/>
        </w:trPr>
        <w:tc>
          <w:tcPr>
            <w:tcW w:w="4754" w:type="dxa"/>
            <w:shd w:val="clear" w:color="auto" w:fill="auto"/>
          </w:tcPr>
          <w:p w:rsidR="00BA4676" w:rsidRDefault="00BA4676" w:rsidP="00E06315">
            <w:pPr>
              <w:numPr>
                <w:ilvl w:val="0"/>
                <w:numId w:val="21"/>
              </w:numPr>
            </w:pPr>
            <w:r>
              <w:t>Huishoudelijk regelement MR</w:t>
            </w:r>
          </w:p>
        </w:tc>
        <w:tc>
          <w:tcPr>
            <w:tcW w:w="1308" w:type="dxa"/>
            <w:shd w:val="clear" w:color="auto" w:fill="auto"/>
          </w:tcPr>
          <w:p w:rsidR="00BA4676" w:rsidRDefault="00BA4676" w:rsidP="00974B3F">
            <w:r>
              <w:t xml:space="preserve">      M/V</w:t>
            </w:r>
          </w:p>
        </w:tc>
        <w:tc>
          <w:tcPr>
            <w:tcW w:w="4076" w:type="dxa"/>
            <w:shd w:val="clear" w:color="auto" w:fill="auto"/>
          </w:tcPr>
          <w:p w:rsidR="004D72CA" w:rsidRDefault="00745536" w:rsidP="00DB3872">
            <w:r>
              <w:t>Concept- Huishoudelijk r</w:t>
            </w:r>
            <w:r w:rsidR="008F5286">
              <w:t xml:space="preserve">eglement </w:t>
            </w:r>
            <w:r>
              <w:t xml:space="preserve">is besproken en vastgesteld door de leden. Inge is in dit kader benoemd als plaatsvervangend voorzitter en afgesproken is dat het jaarverslag van de secretaris aan het einde van het schooljaar wordt vastgesteld. Eerder is Magda aangewezen als secretaris. </w:t>
            </w:r>
          </w:p>
          <w:p w:rsidR="004D72CA" w:rsidRDefault="004D72CA" w:rsidP="00DB3872">
            <w:r>
              <w:t xml:space="preserve">Kees past </w:t>
            </w:r>
            <w:r w:rsidR="00745536">
              <w:t>concept H</w:t>
            </w:r>
            <w:r>
              <w:t>uishoudelijk reglement aan.</w:t>
            </w:r>
            <w:r w:rsidR="00745536">
              <w:t xml:space="preserve"> Het definitieve </w:t>
            </w:r>
            <w:r>
              <w:t>Huishoude</w:t>
            </w:r>
            <w:r w:rsidR="00745536">
              <w:t xml:space="preserve">lijk reglement wordt door de secretaris </w:t>
            </w:r>
            <w:r>
              <w:t>op de website geplaatst.</w:t>
            </w:r>
          </w:p>
          <w:p w:rsidR="004D72CA" w:rsidRDefault="004D72CA" w:rsidP="00DB3872">
            <w:r>
              <w:t xml:space="preserve"> </w:t>
            </w:r>
          </w:p>
        </w:tc>
      </w:tr>
      <w:tr w:rsidR="00AF3119" w:rsidTr="003B2DF8">
        <w:trPr>
          <w:trHeight w:val="486"/>
        </w:trPr>
        <w:tc>
          <w:tcPr>
            <w:tcW w:w="4754" w:type="dxa"/>
            <w:shd w:val="clear" w:color="auto" w:fill="auto"/>
          </w:tcPr>
          <w:p w:rsidR="00AF3119" w:rsidRDefault="00BA4676" w:rsidP="00E06315">
            <w:pPr>
              <w:numPr>
                <w:ilvl w:val="0"/>
                <w:numId w:val="21"/>
              </w:numPr>
            </w:pPr>
            <w:r>
              <w:t>Informatie begroting bestuur</w:t>
            </w:r>
          </w:p>
        </w:tc>
        <w:tc>
          <w:tcPr>
            <w:tcW w:w="1308" w:type="dxa"/>
            <w:shd w:val="clear" w:color="auto" w:fill="auto"/>
          </w:tcPr>
          <w:p w:rsidR="00AF3119" w:rsidRDefault="008D6979" w:rsidP="00974B3F">
            <w:r>
              <w:t xml:space="preserve">     </w:t>
            </w:r>
            <w:r w:rsidR="00BA4676">
              <w:t xml:space="preserve">  INF</w:t>
            </w:r>
          </w:p>
        </w:tc>
        <w:tc>
          <w:tcPr>
            <w:tcW w:w="4076" w:type="dxa"/>
            <w:shd w:val="clear" w:color="auto" w:fill="auto"/>
          </w:tcPr>
          <w:p w:rsidR="00AF3119" w:rsidRDefault="00AF3119" w:rsidP="00DB3872">
            <w:r>
              <w:t xml:space="preserve">     </w:t>
            </w:r>
          </w:p>
          <w:p w:rsidR="004D72CA" w:rsidRDefault="006727AC" w:rsidP="00745536">
            <w:r>
              <w:t>Dit onderdeel w</w:t>
            </w:r>
            <w:r w:rsidR="004D72CA">
              <w:t xml:space="preserve">ordt besproken in de DAR. </w:t>
            </w:r>
            <w:r w:rsidR="00745536">
              <w:t>Deze begroting s</w:t>
            </w:r>
            <w:r w:rsidR="004D72CA">
              <w:t>taat op de agenda van de GMR (16 januari).</w:t>
            </w:r>
            <w:r>
              <w:t xml:space="preserve"> </w:t>
            </w:r>
            <w:r w:rsidR="00745536">
              <w:t>De begroting w</w:t>
            </w:r>
            <w:r w:rsidR="00A360A9">
              <w:t>ordt ter info</w:t>
            </w:r>
            <w:r>
              <w:t xml:space="preserve"> nog doorgestuurd aan de leden.</w:t>
            </w:r>
          </w:p>
        </w:tc>
      </w:tr>
      <w:tr w:rsidR="00AF3119" w:rsidTr="003B2DF8">
        <w:trPr>
          <w:trHeight w:val="486"/>
        </w:trPr>
        <w:tc>
          <w:tcPr>
            <w:tcW w:w="4754" w:type="dxa"/>
            <w:shd w:val="clear" w:color="auto" w:fill="auto"/>
          </w:tcPr>
          <w:p w:rsidR="00AF3119" w:rsidRDefault="00BA4676" w:rsidP="00E06315">
            <w:pPr>
              <w:numPr>
                <w:ilvl w:val="0"/>
                <w:numId w:val="21"/>
              </w:numPr>
            </w:pPr>
            <w:r>
              <w:lastRenderedPageBreak/>
              <w:t>Informatie begroting den Akker</w:t>
            </w:r>
          </w:p>
        </w:tc>
        <w:tc>
          <w:tcPr>
            <w:tcW w:w="1308" w:type="dxa"/>
            <w:shd w:val="clear" w:color="auto" w:fill="auto"/>
          </w:tcPr>
          <w:p w:rsidR="00AF3119" w:rsidRDefault="008D6979" w:rsidP="00974B3F">
            <w:r>
              <w:t xml:space="preserve">     </w:t>
            </w:r>
            <w:r w:rsidR="00BA4676">
              <w:t xml:space="preserve">  INF</w:t>
            </w:r>
          </w:p>
        </w:tc>
        <w:tc>
          <w:tcPr>
            <w:tcW w:w="4076" w:type="dxa"/>
            <w:shd w:val="clear" w:color="auto" w:fill="auto"/>
          </w:tcPr>
          <w:p w:rsidR="00AF3119" w:rsidRDefault="00AF3119" w:rsidP="00DB3872"/>
          <w:p w:rsidR="00A360A9" w:rsidRDefault="009F5BC1" w:rsidP="00DB3872">
            <w:r>
              <w:t xml:space="preserve">Kees geeft een toelichting. </w:t>
            </w:r>
          </w:p>
          <w:p w:rsidR="009F5BC1" w:rsidRDefault="009F5BC1" w:rsidP="00745536">
            <w:r>
              <w:t xml:space="preserve">In begroting ontbreekt direct verband tussen verschillende inkomsten en uitgaven. </w:t>
            </w:r>
            <w:r w:rsidR="00745536">
              <w:t>Graag zouden de leden hier meer inzicht in willen hebben. Dit wordt een b</w:t>
            </w:r>
            <w:r>
              <w:t>es</w:t>
            </w:r>
            <w:r w:rsidR="00B64E3C">
              <w:t>preekpunt met nieuwe directrice.</w:t>
            </w:r>
          </w:p>
        </w:tc>
      </w:tr>
      <w:tr w:rsidR="00AF3119" w:rsidTr="003B2DF8">
        <w:trPr>
          <w:trHeight w:val="486"/>
        </w:trPr>
        <w:tc>
          <w:tcPr>
            <w:tcW w:w="4754" w:type="dxa"/>
            <w:shd w:val="clear" w:color="auto" w:fill="auto"/>
          </w:tcPr>
          <w:p w:rsidR="00AF3119" w:rsidRDefault="00BA4676" w:rsidP="00E06315">
            <w:pPr>
              <w:numPr>
                <w:ilvl w:val="0"/>
                <w:numId w:val="21"/>
              </w:numPr>
            </w:pPr>
            <w:r>
              <w:t>Verantwoording ondersteuningsbudget</w:t>
            </w:r>
          </w:p>
        </w:tc>
        <w:tc>
          <w:tcPr>
            <w:tcW w:w="1308" w:type="dxa"/>
            <w:shd w:val="clear" w:color="auto" w:fill="auto"/>
          </w:tcPr>
          <w:p w:rsidR="00AF3119" w:rsidRDefault="00AF3119" w:rsidP="00974B3F">
            <w:r>
              <w:t xml:space="preserve">      </w:t>
            </w:r>
            <w:r w:rsidR="00BA4676">
              <w:t xml:space="preserve"> INF</w:t>
            </w:r>
          </w:p>
        </w:tc>
        <w:tc>
          <w:tcPr>
            <w:tcW w:w="4076" w:type="dxa"/>
            <w:shd w:val="clear" w:color="auto" w:fill="auto"/>
          </w:tcPr>
          <w:p w:rsidR="00AF3119" w:rsidRDefault="00AF3119" w:rsidP="00DB3872"/>
          <w:p w:rsidR="009F5BC1" w:rsidRDefault="00745536" w:rsidP="00745536">
            <w:r>
              <w:t>Dit onderdeel w</w:t>
            </w:r>
            <w:r w:rsidR="009F5BC1">
              <w:t xml:space="preserve">ordt verschoven naar de volgende vergadering. </w:t>
            </w:r>
          </w:p>
        </w:tc>
      </w:tr>
      <w:tr w:rsidR="002E24C5" w:rsidTr="003B2DF8">
        <w:trPr>
          <w:trHeight w:val="486"/>
        </w:trPr>
        <w:tc>
          <w:tcPr>
            <w:tcW w:w="4754" w:type="dxa"/>
            <w:shd w:val="clear" w:color="auto" w:fill="auto"/>
          </w:tcPr>
          <w:p w:rsidR="002E24C5" w:rsidRDefault="00BA4676" w:rsidP="00E06315">
            <w:pPr>
              <w:numPr>
                <w:ilvl w:val="0"/>
                <w:numId w:val="21"/>
              </w:numPr>
            </w:pPr>
            <w:r>
              <w:t>Tussentijdse evaluatie jaarplan den Akker</w:t>
            </w:r>
          </w:p>
        </w:tc>
        <w:tc>
          <w:tcPr>
            <w:tcW w:w="1308" w:type="dxa"/>
            <w:shd w:val="clear" w:color="auto" w:fill="auto"/>
          </w:tcPr>
          <w:p w:rsidR="002E24C5" w:rsidRDefault="002E24C5" w:rsidP="00974B3F">
            <w:r>
              <w:t xml:space="preserve">     </w:t>
            </w:r>
            <w:r w:rsidR="00AF3119">
              <w:t xml:space="preserve"> INF</w:t>
            </w:r>
          </w:p>
        </w:tc>
        <w:tc>
          <w:tcPr>
            <w:tcW w:w="4076" w:type="dxa"/>
            <w:shd w:val="clear" w:color="auto" w:fill="auto"/>
          </w:tcPr>
          <w:p w:rsidR="002E24C5" w:rsidRDefault="006053D9" w:rsidP="00DB3872">
            <w:r>
              <w:t xml:space="preserve">     </w:t>
            </w:r>
          </w:p>
          <w:p w:rsidR="006053D9" w:rsidRDefault="00745536" w:rsidP="00745536">
            <w:r>
              <w:t>Dit onderdeel w</w:t>
            </w:r>
            <w:r w:rsidR="006053D9">
              <w:t>ordt verschoven naar de volgende vergadering</w:t>
            </w:r>
          </w:p>
        </w:tc>
      </w:tr>
      <w:tr w:rsidR="005757B1" w:rsidTr="003B2DF8">
        <w:trPr>
          <w:trHeight w:val="486"/>
        </w:trPr>
        <w:tc>
          <w:tcPr>
            <w:tcW w:w="4754" w:type="dxa"/>
            <w:shd w:val="clear" w:color="auto" w:fill="auto"/>
          </w:tcPr>
          <w:p w:rsidR="005757B1" w:rsidRDefault="00BA4676" w:rsidP="00E06315">
            <w:pPr>
              <w:numPr>
                <w:ilvl w:val="0"/>
                <w:numId w:val="21"/>
              </w:numPr>
            </w:pPr>
            <w:r>
              <w:t>Incidentenregistratie</w:t>
            </w:r>
          </w:p>
        </w:tc>
        <w:tc>
          <w:tcPr>
            <w:tcW w:w="1308" w:type="dxa"/>
            <w:shd w:val="clear" w:color="auto" w:fill="auto"/>
          </w:tcPr>
          <w:p w:rsidR="005757B1" w:rsidRDefault="000F4CF2" w:rsidP="00974B3F">
            <w:r>
              <w:t xml:space="preserve">      INF</w:t>
            </w:r>
            <w:r w:rsidR="00E722D3">
              <w:t>/M</w:t>
            </w:r>
          </w:p>
        </w:tc>
        <w:tc>
          <w:tcPr>
            <w:tcW w:w="4076" w:type="dxa"/>
            <w:shd w:val="clear" w:color="auto" w:fill="auto"/>
          </w:tcPr>
          <w:p w:rsidR="005757B1" w:rsidRDefault="006053D9" w:rsidP="00DB3872">
            <w:r>
              <w:t xml:space="preserve"> Kees vraagt dit op bij Margo. </w:t>
            </w:r>
            <w:r w:rsidR="008A2945">
              <w:t xml:space="preserve">Komt terug op de volgende agenda. </w:t>
            </w:r>
            <w:r w:rsidR="00745536">
              <w:t>Doel van de incidentenregistratie is inzicht te krijgen in bijvoorbeeld aantal incidenten en tot welke maatregelen dit heeft geleid. Eea binnen de grenzen van privacybeschermingswet</w:t>
            </w:r>
            <w:r w:rsidR="00B64E3C">
              <w:t>gev</w:t>
            </w:r>
            <w:r w:rsidR="00745536">
              <w:t xml:space="preserve">ing. </w:t>
            </w:r>
          </w:p>
          <w:p w:rsidR="00745536" w:rsidRDefault="00745536" w:rsidP="00DB3872"/>
        </w:tc>
      </w:tr>
      <w:tr w:rsidR="00E55B8C" w:rsidTr="003B2DF8">
        <w:trPr>
          <w:trHeight w:val="486"/>
        </w:trPr>
        <w:tc>
          <w:tcPr>
            <w:tcW w:w="4754" w:type="dxa"/>
            <w:shd w:val="clear" w:color="auto" w:fill="auto"/>
          </w:tcPr>
          <w:p w:rsidR="00E55B8C" w:rsidRDefault="00BA4676" w:rsidP="00E06315">
            <w:pPr>
              <w:numPr>
                <w:ilvl w:val="0"/>
                <w:numId w:val="21"/>
              </w:numPr>
            </w:pPr>
            <w:r>
              <w:t>Enquête veiligheid</w:t>
            </w:r>
          </w:p>
        </w:tc>
        <w:tc>
          <w:tcPr>
            <w:tcW w:w="1308" w:type="dxa"/>
            <w:shd w:val="clear" w:color="auto" w:fill="auto"/>
          </w:tcPr>
          <w:p w:rsidR="00E55B8C" w:rsidRDefault="008D6979" w:rsidP="00974B3F">
            <w:r>
              <w:t xml:space="preserve">      INF/M</w:t>
            </w:r>
          </w:p>
        </w:tc>
        <w:tc>
          <w:tcPr>
            <w:tcW w:w="4076" w:type="dxa"/>
            <w:shd w:val="clear" w:color="auto" w:fill="auto"/>
          </w:tcPr>
          <w:p w:rsidR="00954D05" w:rsidRDefault="00954D05" w:rsidP="005D12DE">
            <w:r>
              <w:t xml:space="preserve"> Bij de komende rapportenronde </w:t>
            </w:r>
            <w:r w:rsidR="00745536">
              <w:t xml:space="preserve">zal een </w:t>
            </w:r>
            <w:r w:rsidR="005D12DE">
              <w:t>Enquête, ter beschikking gesteld door</w:t>
            </w:r>
            <w:r>
              <w:t xml:space="preserve"> WMKPO</w:t>
            </w:r>
            <w:r w:rsidR="005D12DE">
              <w:t>,</w:t>
            </w:r>
            <w:r>
              <w:t xml:space="preserve"> </w:t>
            </w:r>
            <w:r w:rsidR="00745536">
              <w:t xml:space="preserve">worden afgenomen bij de ouders. </w:t>
            </w:r>
          </w:p>
        </w:tc>
      </w:tr>
      <w:tr w:rsidR="00BA4676" w:rsidTr="003B2DF8">
        <w:trPr>
          <w:trHeight w:val="486"/>
        </w:trPr>
        <w:tc>
          <w:tcPr>
            <w:tcW w:w="4754" w:type="dxa"/>
            <w:shd w:val="clear" w:color="auto" w:fill="auto"/>
          </w:tcPr>
          <w:p w:rsidR="00BA4676" w:rsidRDefault="00BA4676" w:rsidP="00E06315">
            <w:pPr>
              <w:numPr>
                <w:ilvl w:val="0"/>
                <w:numId w:val="21"/>
              </w:numPr>
            </w:pPr>
            <w:r>
              <w:t>Voorbereiding GMR 16 januari</w:t>
            </w:r>
          </w:p>
        </w:tc>
        <w:tc>
          <w:tcPr>
            <w:tcW w:w="1308" w:type="dxa"/>
            <w:shd w:val="clear" w:color="auto" w:fill="auto"/>
          </w:tcPr>
          <w:p w:rsidR="00BA4676" w:rsidRDefault="00BA4676" w:rsidP="00974B3F">
            <w:r>
              <w:t xml:space="preserve">      INF/M</w:t>
            </w:r>
          </w:p>
        </w:tc>
        <w:tc>
          <w:tcPr>
            <w:tcW w:w="4076" w:type="dxa"/>
            <w:shd w:val="clear" w:color="auto" w:fill="auto"/>
          </w:tcPr>
          <w:p w:rsidR="00BA4676" w:rsidRDefault="00954D05" w:rsidP="00DB3872">
            <w:r>
              <w:t xml:space="preserve">De agenda is binnen, stukken worden doorgestuurd naar de leden. </w:t>
            </w:r>
          </w:p>
        </w:tc>
      </w:tr>
      <w:tr w:rsidR="007C2E57" w:rsidTr="003B2DF8">
        <w:trPr>
          <w:trHeight w:val="486"/>
        </w:trPr>
        <w:tc>
          <w:tcPr>
            <w:tcW w:w="4754" w:type="dxa"/>
            <w:shd w:val="clear" w:color="auto" w:fill="auto"/>
          </w:tcPr>
          <w:p w:rsidR="007C2E57" w:rsidRDefault="00AF3119" w:rsidP="000F4CF2">
            <w:pPr>
              <w:numPr>
                <w:ilvl w:val="0"/>
                <w:numId w:val="21"/>
              </w:numPr>
            </w:pPr>
            <w:r>
              <w:t xml:space="preserve"> Rondvraag</w:t>
            </w:r>
          </w:p>
        </w:tc>
        <w:tc>
          <w:tcPr>
            <w:tcW w:w="1308" w:type="dxa"/>
            <w:shd w:val="clear" w:color="auto" w:fill="auto"/>
          </w:tcPr>
          <w:p w:rsidR="007C2E57" w:rsidRDefault="000F4CF2" w:rsidP="00974B3F">
            <w:r>
              <w:t xml:space="preserve">      M</w:t>
            </w:r>
          </w:p>
        </w:tc>
        <w:tc>
          <w:tcPr>
            <w:tcW w:w="4076" w:type="dxa"/>
            <w:shd w:val="clear" w:color="auto" w:fill="auto"/>
          </w:tcPr>
          <w:p w:rsidR="007C2E57" w:rsidRDefault="008F662F" w:rsidP="00DB3872">
            <w:r>
              <w:t>Stg. Boomr</w:t>
            </w:r>
            <w:r w:rsidR="00954D05">
              <w:t xml:space="preserve">eglement als basis voor MR-raad of Versus reglement </w:t>
            </w:r>
            <w:r w:rsidR="005D12DE">
              <w:t xml:space="preserve">? Dit onderdeel </w:t>
            </w:r>
            <w:r w:rsidR="00954D05">
              <w:t xml:space="preserve">wordt besproken </w:t>
            </w:r>
            <w:r w:rsidR="005D12DE">
              <w:t xml:space="preserve">/ nagegaan </w:t>
            </w:r>
            <w:r w:rsidR="00954D05">
              <w:t xml:space="preserve">in </w:t>
            </w:r>
            <w:r w:rsidR="005D12DE">
              <w:t xml:space="preserve">de </w:t>
            </w:r>
            <w:r w:rsidR="00954D05">
              <w:t xml:space="preserve">GMR daarna terug naar MR-agenda. </w:t>
            </w:r>
          </w:p>
          <w:p w:rsidR="00954D05" w:rsidRDefault="00954D05" w:rsidP="00DB3872"/>
          <w:p w:rsidR="00954D05" w:rsidRDefault="005D12DE" w:rsidP="00DB3872">
            <w:r>
              <w:t xml:space="preserve">Lucy start nieuwe kalenderjaar. De tijd van kennismaking is al gestart. </w:t>
            </w:r>
          </w:p>
          <w:p w:rsidR="00954D05" w:rsidRDefault="00954D05" w:rsidP="00DB3872"/>
          <w:p w:rsidR="00954D05" w:rsidRDefault="00954D05" w:rsidP="00DB3872">
            <w:r>
              <w:t xml:space="preserve">Rapporten / tussentijdse oudergesprekken. </w:t>
            </w:r>
            <w:r w:rsidR="005D12DE">
              <w:t>De oudergeleding krijgt als signaal dat o</w:t>
            </w:r>
            <w:r w:rsidR="00A72C40">
              <w:t xml:space="preserve">uders </w:t>
            </w:r>
            <w:r w:rsidR="005D12DE">
              <w:t xml:space="preserve">de periode als </w:t>
            </w:r>
            <w:r w:rsidR="00A72C40">
              <w:t>lang</w:t>
            </w:r>
            <w:r w:rsidR="005D12DE">
              <w:t xml:space="preserve"> ervaren (de periode tussen kennismakingsgesprek en eerste rapportgesprek)</w:t>
            </w:r>
            <w:r w:rsidR="00A72C40">
              <w:t xml:space="preserve">. Hoe staan leerkrachten hierin? </w:t>
            </w:r>
          </w:p>
          <w:p w:rsidR="00A72C40" w:rsidRDefault="00A72C40" w:rsidP="00A72C40">
            <w:r>
              <w:t xml:space="preserve">De leerkrachten maken hierin een eigen afweging; ouders worden op </w:t>
            </w:r>
            <w:r w:rsidR="008F662F">
              <w:t>initiatief</w:t>
            </w:r>
            <w:r>
              <w:t xml:space="preserve"> van de leerkracht of ouders </w:t>
            </w:r>
            <w:r w:rsidR="005D12DE">
              <w:t>(</w:t>
            </w:r>
            <w:r>
              <w:t>kort</w:t>
            </w:r>
            <w:r w:rsidR="005D12DE">
              <w:t>)</w:t>
            </w:r>
            <w:r>
              <w:t xml:space="preserve"> bijgepraat als hier aanleiding </w:t>
            </w:r>
            <w:r>
              <w:lastRenderedPageBreak/>
              <w:t xml:space="preserve">voor was/is. Eea afgestemd op de specifieke situatie. </w:t>
            </w:r>
          </w:p>
          <w:p w:rsidR="008A2945" w:rsidRDefault="008A2945" w:rsidP="00A72C40"/>
          <w:p w:rsidR="008A2945" w:rsidRDefault="008A2945" w:rsidP="00A72C40"/>
        </w:tc>
      </w:tr>
    </w:tbl>
    <w:p w:rsidR="000C0998" w:rsidRDefault="000C0998" w:rsidP="00F81EF5"/>
    <w:p w:rsidR="00F81EF5" w:rsidRDefault="00F81EF5" w:rsidP="00F81EF5">
      <w:r>
        <w:t>I = instemming</w:t>
      </w:r>
      <w:r w:rsidR="00034954">
        <w:t xml:space="preserve"> </w:t>
      </w:r>
      <w:r w:rsidR="00034954">
        <w:sym w:font="Wingdings" w:char="F0E0"/>
      </w:r>
      <w:r w:rsidR="00034954">
        <w:t xml:space="preserve">   V = vaststellen</w:t>
      </w:r>
    </w:p>
    <w:p w:rsidR="006E7BAD" w:rsidRDefault="00034954" w:rsidP="00BF69AC">
      <w:r>
        <w:t>INF</w:t>
      </w:r>
      <w:r w:rsidR="006E7BAD">
        <w:t xml:space="preserve"> = informatief</w:t>
      </w:r>
    </w:p>
    <w:p w:rsidR="00034954" w:rsidRDefault="00034954" w:rsidP="00BF69AC">
      <w:r>
        <w:t xml:space="preserve">M = </w:t>
      </w:r>
      <w:r w:rsidR="0019644E">
        <w:t>mening vormend</w:t>
      </w:r>
    </w:p>
    <w:p w:rsidR="00CB6CBC" w:rsidRDefault="00951B37" w:rsidP="00BF69AC">
      <w:r>
        <w:t>A = advies</w:t>
      </w:r>
    </w:p>
    <w:p w:rsidR="00E55B8C" w:rsidRDefault="00E55B8C" w:rsidP="00BF69AC"/>
    <w:p w:rsidR="00E55B8C" w:rsidRDefault="00E55B8C" w:rsidP="00BF69AC"/>
    <w:p w:rsidR="00634B7F" w:rsidRDefault="00634B7F" w:rsidP="00BF69AC"/>
    <w:tbl>
      <w:tblPr>
        <w:tblStyle w:val="Tabelraster"/>
        <w:tblW w:w="0" w:type="auto"/>
        <w:tblLook w:val="04A0" w:firstRow="1" w:lastRow="0" w:firstColumn="1" w:lastColumn="0" w:noHBand="0" w:noVBand="1"/>
      </w:tblPr>
      <w:tblGrid>
        <w:gridCol w:w="3114"/>
        <w:gridCol w:w="1899"/>
        <w:gridCol w:w="2399"/>
        <w:gridCol w:w="2386"/>
      </w:tblGrid>
      <w:tr w:rsidR="00B64E3C" w:rsidTr="00B64E3C">
        <w:tc>
          <w:tcPr>
            <w:tcW w:w="3114" w:type="dxa"/>
          </w:tcPr>
          <w:p w:rsidR="00B64E3C" w:rsidRPr="00B64E3C" w:rsidRDefault="00B64E3C" w:rsidP="00BF69AC">
            <w:pPr>
              <w:rPr>
                <w:b/>
              </w:rPr>
            </w:pPr>
            <w:r w:rsidRPr="00B64E3C">
              <w:rPr>
                <w:b/>
              </w:rPr>
              <w:t>Actiepunten</w:t>
            </w:r>
          </w:p>
        </w:tc>
        <w:tc>
          <w:tcPr>
            <w:tcW w:w="1899" w:type="dxa"/>
          </w:tcPr>
          <w:p w:rsidR="00B64E3C" w:rsidRPr="00B64E3C" w:rsidRDefault="00B64E3C" w:rsidP="00BF69AC">
            <w:pPr>
              <w:rPr>
                <w:b/>
              </w:rPr>
            </w:pPr>
            <w:r w:rsidRPr="00B64E3C">
              <w:rPr>
                <w:b/>
              </w:rPr>
              <w:t xml:space="preserve">Wie </w:t>
            </w:r>
          </w:p>
        </w:tc>
        <w:tc>
          <w:tcPr>
            <w:tcW w:w="2399" w:type="dxa"/>
          </w:tcPr>
          <w:p w:rsidR="00B64E3C" w:rsidRPr="00B64E3C" w:rsidRDefault="00920E30" w:rsidP="00BF69AC">
            <w:pPr>
              <w:rPr>
                <w:b/>
              </w:rPr>
            </w:pPr>
            <w:r>
              <w:rPr>
                <w:b/>
              </w:rPr>
              <w:t>Datum gereed</w:t>
            </w:r>
          </w:p>
        </w:tc>
        <w:tc>
          <w:tcPr>
            <w:tcW w:w="2386" w:type="dxa"/>
          </w:tcPr>
          <w:p w:rsidR="00B64E3C" w:rsidRPr="00B64E3C" w:rsidRDefault="00B64E3C" w:rsidP="00BF69AC">
            <w:pPr>
              <w:rPr>
                <w:b/>
              </w:rPr>
            </w:pPr>
            <w:r w:rsidRPr="00B64E3C">
              <w:rPr>
                <w:b/>
              </w:rPr>
              <w:t>Status</w:t>
            </w:r>
          </w:p>
        </w:tc>
      </w:tr>
      <w:tr w:rsidR="00920E30" w:rsidTr="00B64E3C">
        <w:tc>
          <w:tcPr>
            <w:tcW w:w="3114" w:type="dxa"/>
          </w:tcPr>
          <w:p w:rsidR="00920E30" w:rsidRPr="00920E30" w:rsidRDefault="00920E30" w:rsidP="00BF69AC">
            <w:r w:rsidRPr="00920E30">
              <w:t>Uitspreken steun oudergeleding voor staking door leerkrachten</w:t>
            </w:r>
            <w:r>
              <w:t xml:space="preserve"> met loon-doorbetaling</w:t>
            </w:r>
          </w:p>
        </w:tc>
        <w:tc>
          <w:tcPr>
            <w:tcW w:w="1899" w:type="dxa"/>
          </w:tcPr>
          <w:p w:rsidR="00920E30" w:rsidRPr="00920E30" w:rsidRDefault="00920E30" w:rsidP="00BF69AC">
            <w:r>
              <w:t>Lisette</w:t>
            </w:r>
          </w:p>
        </w:tc>
        <w:tc>
          <w:tcPr>
            <w:tcW w:w="2399" w:type="dxa"/>
          </w:tcPr>
          <w:p w:rsidR="00920E30" w:rsidRPr="00920E30" w:rsidRDefault="00920E30" w:rsidP="00BF69AC">
            <w:r w:rsidRPr="00920E30">
              <w:t>20 december 2017</w:t>
            </w:r>
          </w:p>
        </w:tc>
        <w:tc>
          <w:tcPr>
            <w:tcW w:w="2386" w:type="dxa"/>
          </w:tcPr>
          <w:p w:rsidR="00920E30" w:rsidRPr="00920E30" w:rsidRDefault="00920E30" w:rsidP="00BF69AC">
            <w:r w:rsidRPr="00920E30">
              <w:t>afgerond</w:t>
            </w:r>
          </w:p>
        </w:tc>
      </w:tr>
      <w:tr w:rsidR="00B64E3C" w:rsidTr="00B64E3C">
        <w:tc>
          <w:tcPr>
            <w:tcW w:w="3114" w:type="dxa"/>
          </w:tcPr>
          <w:p w:rsidR="00B64E3C" w:rsidRDefault="00B64E3C" w:rsidP="00BF69AC">
            <w:r>
              <w:t>Informeren naar de bestedingsgelden van het ondersteuningsbudget</w:t>
            </w:r>
          </w:p>
        </w:tc>
        <w:tc>
          <w:tcPr>
            <w:tcW w:w="1899" w:type="dxa"/>
          </w:tcPr>
          <w:p w:rsidR="00B64E3C" w:rsidRDefault="00815D16" w:rsidP="00BF69AC">
            <w:r>
              <w:t xml:space="preserve">Kees </w:t>
            </w:r>
          </w:p>
        </w:tc>
        <w:tc>
          <w:tcPr>
            <w:tcW w:w="2399" w:type="dxa"/>
          </w:tcPr>
          <w:p w:rsidR="00B64E3C" w:rsidRDefault="00815D16" w:rsidP="00BF69AC">
            <w:r>
              <w:t>8 februari 2018</w:t>
            </w:r>
          </w:p>
        </w:tc>
        <w:tc>
          <w:tcPr>
            <w:tcW w:w="2386" w:type="dxa"/>
          </w:tcPr>
          <w:p w:rsidR="00B64E3C" w:rsidRDefault="00815D16" w:rsidP="00BF69AC">
            <w:r>
              <w:t>lopend</w:t>
            </w:r>
          </w:p>
        </w:tc>
      </w:tr>
      <w:tr w:rsidR="00B64E3C" w:rsidTr="00B64E3C">
        <w:tc>
          <w:tcPr>
            <w:tcW w:w="3114" w:type="dxa"/>
          </w:tcPr>
          <w:p w:rsidR="00B64E3C" w:rsidRDefault="00B64E3C" w:rsidP="00BF69AC">
            <w:r>
              <w:t xml:space="preserve">Bij GMR bijeenkomst vragen naar bestaande MR-reglementen </w:t>
            </w:r>
          </w:p>
        </w:tc>
        <w:tc>
          <w:tcPr>
            <w:tcW w:w="1899" w:type="dxa"/>
          </w:tcPr>
          <w:p w:rsidR="00B64E3C" w:rsidRDefault="00B64E3C" w:rsidP="00BF69AC">
            <w:r>
              <w:t xml:space="preserve">Odette </w:t>
            </w:r>
          </w:p>
        </w:tc>
        <w:tc>
          <w:tcPr>
            <w:tcW w:w="2399" w:type="dxa"/>
          </w:tcPr>
          <w:p w:rsidR="00B64E3C" w:rsidRDefault="00B64E3C" w:rsidP="00BF69AC">
            <w:r>
              <w:t xml:space="preserve">16 januari </w:t>
            </w:r>
            <w:r w:rsidR="00920E30">
              <w:t>2018</w:t>
            </w:r>
          </w:p>
        </w:tc>
        <w:tc>
          <w:tcPr>
            <w:tcW w:w="2386" w:type="dxa"/>
          </w:tcPr>
          <w:p w:rsidR="00B64E3C" w:rsidRDefault="00B64E3C" w:rsidP="00BF69AC">
            <w:r>
              <w:t>lopend</w:t>
            </w:r>
          </w:p>
        </w:tc>
      </w:tr>
      <w:tr w:rsidR="00B64E3C" w:rsidTr="00B64E3C">
        <w:tc>
          <w:tcPr>
            <w:tcW w:w="3114" w:type="dxa"/>
          </w:tcPr>
          <w:p w:rsidR="00B64E3C" w:rsidRDefault="00B64E3C" w:rsidP="00B64E3C">
            <w:r>
              <w:t>Nagaan incidentenregistratie in Parnassys</w:t>
            </w:r>
          </w:p>
        </w:tc>
        <w:tc>
          <w:tcPr>
            <w:tcW w:w="1899" w:type="dxa"/>
          </w:tcPr>
          <w:p w:rsidR="00B64E3C" w:rsidRDefault="00B64E3C" w:rsidP="00BF69AC">
            <w:r>
              <w:t>Kees</w:t>
            </w:r>
          </w:p>
        </w:tc>
        <w:tc>
          <w:tcPr>
            <w:tcW w:w="2399" w:type="dxa"/>
          </w:tcPr>
          <w:p w:rsidR="00B64E3C" w:rsidRDefault="00920E30" w:rsidP="00BF69AC">
            <w:r>
              <w:t>8 februari 2018</w:t>
            </w:r>
          </w:p>
        </w:tc>
        <w:tc>
          <w:tcPr>
            <w:tcW w:w="2386" w:type="dxa"/>
          </w:tcPr>
          <w:p w:rsidR="00B64E3C" w:rsidRDefault="00815D16" w:rsidP="00BF69AC">
            <w:r>
              <w:t>l</w:t>
            </w:r>
            <w:r w:rsidR="00B64E3C">
              <w:t>opend</w:t>
            </w:r>
          </w:p>
        </w:tc>
      </w:tr>
      <w:tr w:rsidR="00B64E3C" w:rsidTr="00B64E3C">
        <w:tc>
          <w:tcPr>
            <w:tcW w:w="3114" w:type="dxa"/>
          </w:tcPr>
          <w:p w:rsidR="00B64E3C" w:rsidRDefault="00B64E3C" w:rsidP="00B64E3C">
            <w:r>
              <w:t>Definitief maken Huishoudelijk reglement en publiceren op de website</w:t>
            </w:r>
          </w:p>
        </w:tc>
        <w:tc>
          <w:tcPr>
            <w:tcW w:w="1899" w:type="dxa"/>
          </w:tcPr>
          <w:p w:rsidR="00B64E3C" w:rsidRDefault="00B64E3C" w:rsidP="00BF69AC">
            <w:r>
              <w:t>Kees</w:t>
            </w:r>
          </w:p>
        </w:tc>
        <w:tc>
          <w:tcPr>
            <w:tcW w:w="2399" w:type="dxa"/>
          </w:tcPr>
          <w:p w:rsidR="00B64E3C" w:rsidRDefault="00815D16" w:rsidP="00BF69AC">
            <w:r>
              <w:t>8 februari 2018</w:t>
            </w:r>
          </w:p>
        </w:tc>
        <w:tc>
          <w:tcPr>
            <w:tcW w:w="2386" w:type="dxa"/>
          </w:tcPr>
          <w:p w:rsidR="00B64E3C" w:rsidRDefault="00815D16" w:rsidP="00BF69AC">
            <w:r>
              <w:t>lopend</w:t>
            </w:r>
          </w:p>
        </w:tc>
      </w:tr>
    </w:tbl>
    <w:p w:rsidR="00634B7F" w:rsidRDefault="00634B7F" w:rsidP="00BF69AC"/>
    <w:p w:rsidR="00575968" w:rsidRDefault="00CB6CBC" w:rsidP="00CB6CBC">
      <w:pPr>
        <w:tabs>
          <w:tab w:val="left" w:pos="2670"/>
        </w:tabs>
      </w:pPr>
      <w:r>
        <w:tab/>
      </w:r>
    </w:p>
    <w:p w:rsidR="00CB6CBC" w:rsidRPr="00CB6CBC" w:rsidRDefault="00CB6CBC" w:rsidP="00CB6CBC">
      <w:pPr>
        <w:tabs>
          <w:tab w:val="left" w:pos="2670"/>
        </w:tabs>
      </w:pPr>
    </w:p>
    <w:sectPr w:rsidR="00CB6CBC" w:rsidRPr="00CB6CBC">
      <w:footerReference w:type="default" r:id="rId8"/>
      <w:type w:val="continuous"/>
      <w:pgSz w:w="11906" w:h="16838"/>
      <w:pgMar w:top="1077" w:right="1021" w:bottom="907" w:left="1077" w:header="709" w:footer="709"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35FD" w:rsidRDefault="00F835FD">
      <w:r>
        <w:separator/>
      </w:r>
    </w:p>
  </w:endnote>
  <w:endnote w:type="continuationSeparator" w:id="0">
    <w:p w:rsidR="00F835FD" w:rsidRDefault="00F83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embedRegular r:id="rId1" w:fontKey="{D8D1743D-D6A1-408E-864E-6F706B363C34}"/>
  </w:font>
  <w:font w:name="Futura Lt BT">
    <w:altName w:val="Century Gothic"/>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embedRegular r:id="rId2" w:fontKey="{D7C9FE04-AD9C-4C9F-BE36-AB22E07337A3}"/>
  </w:font>
  <w:font w:name="Tempus Sans ITC">
    <w:panose1 w:val="04020404030D07020202"/>
    <w:charset w:val="00"/>
    <w:family w:val="decorative"/>
    <w:pitch w:val="variable"/>
    <w:sig w:usb0="00000003" w:usb1="00000000" w:usb2="00000000" w:usb3="00000000" w:csb0="00000001" w:csb1="00000000"/>
    <w:embedBold r:id="rId3" w:fontKey="{C4316078-4E9C-4710-BFC5-9B70FB53E7F7}"/>
  </w:font>
  <w:font w:name="Futura Bk BT">
    <w:altName w:val="Segoe UI"/>
    <w:charset w:val="00"/>
    <w:family w:val="swiss"/>
    <w:pitch w:val="variable"/>
    <w:sig w:usb0="00000001" w:usb1="00000000" w:usb2="00000000" w:usb3="00000000" w:csb0="0000001B" w:csb1="00000000"/>
  </w:font>
  <w:font w:name="Calibri Light">
    <w:panose1 w:val="020F0302020204030204"/>
    <w:charset w:val="00"/>
    <w:family w:val="swiss"/>
    <w:pitch w:val="variable"/>
    <w:sig w:usb0="A00002EF" w:usb1="4000207B" w:usb2="00000000" w:usb3="00000000" w:csb0="0000019F" w:csb1="00000000"/>
    <w:embedRegular r:id="rId4" w:fontKey="{EE60E363-2A29-4349-889A-0C605BFE933B}"/>
  </w:font>
  <w:font w:name="Calibri">
    <w:panose1 w:val="020F0502020204030204"/>
    <w:charset w:val="00"/>
    <w:family w:val="swiss"/>
    <w:pitch w:val="variable"/>
    <w:sig w:usb0="E00002FF" w:usb1="4000ACFF" w:usb2="00000001" w:usb3="00000000" w:csb0="0000019F" w:csb1="00000000"/>
    <w:embedRegular r:id="rId5" w:fontKey="{18C244A3-8964-42CC-A152-29EC9DCD50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40A" w:rsidRDefault="00CF740A">
    <w:pPr>
      <w:jc w:val="right"/>
      <w:rPr>
        <w:sz w:val="16"/>
        <w:szCs w:val="16"/>
      </w:rPr>
    </w:pPr>
    <w:r>
      <w:rPr>
        <w:rStyle w:val="Paginanummer"/>
        <w:rFonts w:ascii="Futura Bk BT" w:hAnsi="Futura Bk BT"/>
        <w:b/>
        <w:i/>
        <w:sz w:val="16"/>
        <w:szCs w:val="16"/>
      </w:rPr>
      <w:fldChar w:fldCharType="begin"/>
    </w:r>
    <w:r>
      <w:rPr>
        <w:rStyle w:val="Paginanummer"/>
        <w:rFonts w:ascii="Futura Bk BT" w:hAnsi="Futura Bk BT"/>
        <w:b/>
        <w:i/>
        <w:sz w:val="16"/>
        <w:szCs w:val="16"/>
      </w:rPr>
      <w:instrText xml:space="preserve"> PAGE </w:instrText>
    </w:r>
    <w:r>
      <w:rPr>
        <w:rStyle w:val="Paginanummer"/>
        <w:rFonts w:ascii="Futura Bk BT" w:hAnsi="Futura Bk BT"/>
        <w:b/>
        <w:i/>
        <w:sz w:val="16"/>
        <w:szCs w:val="16"/>
      </w:rPr>
      <w:fldChar w:fldCharType="separate"/>
    </w:r>
    <w:r w:rsidR="00DA5DBF">
      <w:rPr>
        <w:rStyle w:val="Paginanummer"/>
        <w:rFonts w:ascii="Futura Bk BT" w:hAnsi="Futura Bk BT"/>
        <w:b/>
        <w:i/>
        <w:noProof/>
        <w:sz w:val="16"/>
        <w:szCs w:val="16"/>
      </w:rPr>
      <w:t>1</w:t>
    </w:r>
    <w:r>
      <w:rPr>
        <w:rStyle w:val="Paginanummer"/>
        <w:rFonts w:ascii="Futura Bk BT" w:hAnsi="Futura Bk BT"/>
        <w:b/>
        <w:i/>
        <w:sz w:val="16"/>
        <w:szCs w:val="16"/>
      </w:rPr>
      <w:fldChar w:fldCharType="end"/>
    </w:r>
    <w:r>
      <w:rPr>
        <w:rStyle w:val="Paginanummer"/>
        <w:rFonts w:ascii="Futura Bk BT" w:hAnsi="Futura Bk BT"/>
        <w:b/>
        <w:i/>
        <w:sz w:val="16"/>
        <w:szCs w:val="16"/>
      </w:rPr>
      <w:t>-</w:t>
    </w:r>
    <w:r>
      <w:rPr>
        <w:rStyle w:val="Paginanummer"/>
        <w:rFonts w:ascii="Futura Bk BT" w:hAnsi="Futura Bk BT"/>
        <w:b/>
        <w:i/>
        <w:sz w:val="16"/>
        <w:szCs w:val="16"/>
      </w:rPr>
      <w:fldChar w:fldCharType="begin"/>
    </w:r>
    <w:r>
      <w:rPr>
        <w:rStyle w:val="Paginanummer"/>
        <w:rFonts w:ascii="Futura Bk BT" w:hAnsi="Futura Bk BT"/>
        <w:b/>
        <w:i/>
        <w:sz w:val="16"/>
        <w:szCs w:val="16"/>
      </w:rPr>
      <w:instrText xml:space="preserve"> NUMPAGES </w:instrText>
    </w:r>
    <w:r>
      <w:rPr>
        <w:rStyle w:val="Paginanummer"/>
        <w:rFonts w:ascii="Futura Bk BT" w:hAnsi="Futura Bk BT"/>
        <w:b/>
        <w:i/>
        <w:sz w:val="16"/>
        <w:szCs w:val="16"/>
      </w:rPr>
      <w:fldChar w:fldCharType="separate"/>
    </w:r>
    <w:r w:rsidR="00DA5DBF">
      <w:rPr>
        <w:rStyle w:val="Paginanummer"/>
        <w:rFonts w:ascii="Futura Bk BT" w:hAnsi="Futura Bk BT"/>
        <w:b/>
        <w:i/>
        <w:noProof/>
        <w:sz w:val="16"/>
        <w:szCs w:val="16"/>
      </w:rPr>
      <w:t>3</w:t>
    </w:r>
    <w:r>
      <w:rPr>
        <w:rStyle w:val="Paginanummer"/>
        <w:rFonts w:ascii="Futura Bk BT" w:hAnsi="Futura Bk BT"/>
        <w:b/>
        <w:i/>
        <w:sz w:val="16"/>
        <w:szCs w:val="16"/>
      </w:rPr>
      <w:fldChar w:fldCharType="end"/>
    </w:r>
    <w:r>
      <w:rPr>
        <w:rFonts w:ascii="Futura Bk BT" w:hAnsi="Futura Bk BT"/>
        <w:b/>
        <w:i/>
        <w:sz w:val="16"/>
        <w:szCs w:val="16"/>
      </w:rPr>
      <w:t xml:space="preserve"> </w:t>
    </w:r>
    <w:r>
      <w:rPr>
        <w:sz w:val="16"/>
        <w:szCs w:val="16"/>
      </w:rPr>
      <w:t xml:space="preserve">  </w:t>
    </w:r>
  </w:p>
  <w:p w:rsidR="00CF740A" w:rsidRDefault="00CF740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35FD" w:rsidRDefault="00F835FD">
      <w:r>
        <w:separator/>
      </w:r>
    </w:p>
  </w:footnote>
  <w:footnote w:type="continuationSeparator" w:id="0">
    <w:p w:rsidR="00F835FD" w:rsidRDefault="00F835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42657"/>
    <w:multiLevelType w:val="hybridMultilevel"/>
    <w:tmpl w:val="25466B9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D6F0901"/>
    <w:multiLevelType w:val="hybridMultilevel"/>
    <w:tmpl w:val="AB985BAC"/>
    <w:lvl w:ilvl="0" w:tplc="04130015">
      <w:start w:val="1"/>
      <w:numFmt w:val="upperLetter"/>
      <w:lvlText w:val="%1."/>
      <w:lvlJc w:val="left"/>
      <w:pPr>
        <w:ind w:left="1429" w:hanging="360"/>
      </w:p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2" w15:restartNumberingAfterBreak="0">
    <w:nsid w:val="16E742F8"/>
    <w:multiLevelType w:val="hybridMultilevel"/>
    <w:tmpl w:val="BC7C504E"/>
    <w:lvl w:ilvl="0" w:tplc="0413000F">
      <w:start w:val="1"/>
      <w:numFmt w:val="decimal"/>
      <w:lvlText w:val="%1."/>
      <w:lvlJc w:val="left"/>
      <w:pPr>
        <w:tabs>
          <w:tab w:val="num" w:pos="784"/>
        </w:tabs>
        <w:ind w:left="784" w:hanging="360"/>
      </w:pPr>
    </w:lvl>
    <w:lvl w:ilvl="1" w:tplc="04130019" w:tentative="1">
      <w:start w:val="1"/>
      <w:numFmt w:val="lowerLetter"/>
      <w:lvlText w:val="%2."/>
      <w:lvlJc w:val="left"/>
      <w:pPr>
        <w:tabs>
          <w:tab w:val="num" w:pos="1504"/>
        </w:tabs>
        <w:ind w:left="1504" w:hanging="360"/>
      </w:pPr>
    </w:lvl>
    <w:lvl w:ilvl="2" w:tplc="0413001B" w:tentative="1">
      <w:start w:val="1"/>
      <w:numFmt w:val="lowerRoman"/>
      <w:lvlText w:val="%3."/>
      <w:lvlJc w:val="right"/>
      <w:pPr>
        <w:tabs>
          <w:tab w:val="num" w:pos="2224"/>
        </w:tabs>
        <w:ind w:left="2224" w:hanging="180"/>
      </w:pPr>
    </w:lvl>
    <w:lvl w:ilvl="3" w:tplc="0413000F" w:tentative="1">
      <w:start w:val="1"/>
      <w:numFmt w:val="decimal"/>
      <w:lvlText w:val="%4."/>
      <w:lvlJc w:val="left"/>
      <w:pPr>
        <w:tabs>
          <w:tab w:val="num" w:pos="2944"/>
        </w:tabs>
        <w:ind w:left="2944" w:hanging="360"/>
      </w:pPr>
    </w:lvl>
    <w:lvl w:ilvl="4" w:tplc="04130019" w:tentative="1">
      <w:start w:val="1"/>
      <w:numFmt w:val="lowerLetter"/>
      <w:lvlText w:val="%5."/>
      <w:lvlJc w:val="left"/>
      <w:pPr>
        <w:tabs>
          <w:tab w:val="num" w:pos="3664"/>
        </w:tabs>
        <w:ind w:left="3664" w:hanging="360"/>
      </w:pPr>
    </w:lvl>
    <w:lvl w:ilvl="5" w:tplc="0413001B" w:tentative="1">
      <w:start w:val="1"/>
      <w:numFmt w:val="lowerRoman"/>
      <w:lvlText w:val="%6."/>
      <w:lvlJc w:val="right"/>
      <w:pPr>
        <w:tabs>
          <w:tab w:val="num" w:pos="4384"/>
        </w:tabs>
        <w:ind w:left="4384" w:hanging="180"/>
      </w:pPr>
    </w:lvl>
    <w:lvl w:ilvl="6" w:tplc="0413000F" w:tentative="1">
      <w:start w:val="1"/>
      <w:numFmt w:val="decimal"/>
      <w:lvlText w:val="%7."/>
      <w:lvlJc w:val="left"/>
      <w:pPr>
        <w:tabs>
          <w:tab w:val="num" w:pos="5104"/>
        </w:tabs>
        <w:ind w:left="5104" w:hanging="360"/>
      </w:pPr>
    </w:lvl>
    <w:lvl w:ilvl="7" w:tplc="04130019" w:tentative="1">
      <w:start w:val="1"/>
      <w:numFmt w:val="lowerLetter"/>
      <w:lvlText w:val="%8."/>
      <w:lvlJc w:val="left"/>
      <w:pPr>
        <w:tabs>
          <w:tab w:val="num" w:pos="5824"/>
        </w:tabs>
        <w:ind w:left="5824" w:hanging="360"/>
      </w:pPr>
    </w:lvl>
    <w:lvl w:ilvl="8" w:tplc="0413001B" w:tentative="1">
      <w:start w:val="1"/>
      <w:numFmt w:val="lowerRoman"/>
      <w:lvlText w:val="%9."/>
      <w:lvlJc w:val="right"/>
      <w:pPr>
        <w:tabs>
          <w:tab w:val="num" w:pos="6544"/>
        </w:tabs>
        <w:ind w:left="6544" w:hanging="180"/>
      </w:pPr>
    </w:lvl>
  </w:abstractNum>
  <w:abstractNum w:abstractNumId="3" w15:restartNumberingAfterBreak="0">
    <w:nsid w:val="17513E47"/>
    <w:multiLevelType w:val="hybridMultilevel"/>
    <w:tmpl w:val="B6905F0A"/>
    <w:lvl w:ilvl="0" w:tplc="9FCE4F3E">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6A34F9"/>
    <w:multiLevelType w:val="hybridMultilevel"/>
    <w:tmpl w:val="DB12CD6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9EF1715"/>
    <w:multiLevelType w:val="hybridMultilevel"/>
    <w:tmpl w:val="5A60AE12"/>
    <w:lvl w:ilvl="0" w:tplc="04130001">
      <w:start w:val="1"/>
      <w:numFmt w:val="bullet"/>
      <w:lvlText w:val=""/>
      <w:lvlJc w:val="left"/>
      <w:pPr>
        <w:ind w:left="1504" w:hanging="360"/>
      </w:pPr>
      <w:rPr>
        <w:rFonts w:ascii="Symbol" w:hAnsi="Symbol" w:hint="default"/>
      </w:rPr>
    </w:lvl>
    <w:lvl w:ilvl="1" w:tplc="04130003" w:tentative="1">
      <w:start w:val="1"/>
      <w:numFmt w:val="bullet"/>
      <w:lvlText w:val="o"/>
      <w:lvlJc w:val="left"/>
      <w:pPr>
        <w:ind w:left="2224" w:hanging="360"/>
      </w:pPr>
      <w:rPr>
        <w:rFonts w:ascii="Courier New" w:hAnsi="Courier New" w:cs="Courier New" w:hint="default"/>
      </w:rPr>
    </w:lvl>
    <w:lvl w:ilvl="2" w:tplc="04130005" w:tentative="1">
      <w:start w:val="1"/>
      <w:numFmt w:val="bullet"/>
      <w:lvlText w:val=""/>
      <w:lvlJc w:val="left"/>
      <w:pPr>
        <w:ind w:left="2944" w:hanging="360"/>
      </w:pPr>
      <w:rPr>
        <w:rFonts w:ascii="Wingdings" w:hAnsi="Wingdings" w:hint="default"/>
      </w:rPr>
    </w:lvl>
    <w:lvl w:ilvl="3" w:tplc="04130001" w:tentative="1">
      <w:start w:val="1"/>
      <w:numFmt w:val="bullet"/>
      <w:lvlText w:val=""/>
      <w:lvlJc w:val="left"/>
      <w:pPr>
        <w:ind w:left="3664" w:hanging="360"/>
      </w:pPr>
      <w:rPr>
        <w:rFonts w:ascii="Symbol" w:hAnsi="Symbol" w:hint="default"/>
      </w:rPr>
    </w:lvl>
    <w:lvl w:ilvl="4" w:tplc="04130003" w:tentative="1">
      <w:start w:val="1"/>
      <w:numFmt w:val="bullet"/>
      <w:lvlText w:val="o"/>
      <w:lvlJc w:val="left"/>
      <w:pPr>
        <w:ind w:left="4384" w:hanging="360"/>
      </w:pPr>
      <w:rPr>
        <w:rFonts w:ascii="Courier New" w:hAnsi="Courier New" w:cs="Courier New" w:hint="default"/>
      </w:rPr>
    </w:lvl>
    <w:lvl w:ilvl="5" w:tplc="04130005" w:tentative="1">
      <w:start w:val="1"/>
      <w:numFmt w:val="bullet"/>
      <w:lvlText w:val=""/>
      <w:lvlJc w:val="left"/>
      <w:pPr>
        <w:ind w:left="5104" w:hanging="360"/>
      </w:pPr>
      <w:rPr>
        <w:rFonts w:ascii="Wingdings" w:hAnsi="Wingdings" w:hint="default"/>
      </w:rPr>
    </w:lvl>
    <w:lvl w:ilvl="6" w:tplc="04130001" w:tentative="1">
      <w:start w:val="1"/>
      <w:numFmt w:val="bullet"/>
      <w:lvlText w:val=""/>
      <w:lvlJc w:val="left"/>
      <w:pPr>
        <w:ind w:left="5824" w:hanging="360"/>
      </w:pPr>
      <w:rPr>
        <w:rFonts w:ascii="Symbol" w:hAnsi="Symbol" w:hint="default"/>
      </w:rPr>
    </w:lvl>
    <w:lvl w:ilvl="7" w:tplc="04130003" w:tentative="1">
      <w:start w:val="1"/>
      <w:numFmt w:val="bullet"/>
      <w:lvlText w:val="o"/>
      <w:lvlJc w:val="left"/>
      <w:pPr>
        <w:ind w:left="6544" w:hanging="360"/>
      </w:pPr>
      <w:rPr>
        <w:rFonts w:ascii="Courier New" w:hAnsi="Courier New" w:cs="Courier New" w:hint="default"/>
      </w:rPr>
    </w:lvl>
    <w:lvl w:ilvl="8" w:tplc="04130005" w:tentative="1">
      <w:start w:val="1"/>
      <w:numFmt w:val="bullet"/>
      <w:lvlText w:val=""/>
      <w:lvlJc w:val="left"/>
      <w:pPr>
        <w:ind w:left="7264" w:hanging="360"/>
      </w:pPr>
      <w:rPr>
        <w:rFonts w:ascii="Wingdings" w:hAnsi="Wingdings" w:hint="default"/>
      </w:rPr>
    </w:lvl>
  </w:abstractNum>
  <w:abstractNum w:abstractNumId="6" w15:restartNumberingAfterBreak="0">
    <w:nsid w:val="1AFD1FBA"/>
    <w:multiLevelType w:val="hybridMultilevel"/>
    <w:tmpl w:val="4E80ED8C"/>
    <w:lvl w:ilvl="0" w:tplc="0413000F">
      <w:start w:val="1"/>
      <w:numFmt w:val="decimal"/>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144935"/>
    <w:multiLevelType w:val="hybridMultilevel"/>
    <w:tmpl w:val="84D4211A"/>
    <w:lvl w:ilvl="0" w:tplc="9FCE4F3E">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87230"/>
    <w:multiLevelType w:val="hybridMultilevel"/>
    <w:tmpl w:val="CF543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A1802E6"/>
    <w:multiLevelType w:val="hybridMultilevel"/>
    <w:tmpl w:val="A9B4D4EA"/>
    <w:lvl w:ilvl="0" w:tplc="0413000F">
      <w:start w:val="1"/>
      <w:numFmt w:val="decimal"/>
      <w:lvlText w:val="%1."/>
      <w:lvlJc w:val="left"/>
      <w:pPr>
        <w:tabs>
          <w:tab w:val="num" w:pos="784"/>
        </w:tabs>
        <w:ind w:left="784" w:hanging="360"/>
      </w:pPr>
    </w:lvl>
    <w:lvl w:ilvl="1" w:tplc="04130019" w:tentative="1">
      <w:start w:val="1"/>
      <w:numFmt w:val="lowerLetter"/>
      <w:lvlText w:val="%2."/>
      <w:lvlJc w:val="left"/>
      <w:pPr>
        <w:tabs>
          <w:tab w:val="num" w:pos="1504"/>
        </w:tabs>
        <w:ind w:left="1504" w:hanging="360"/>
      </w:pPr>
    </w:lvl>
    <w:lvl w:ilvl="2" w:tplc="0413001B" w:tentative="1">
      <w:start w:val="1"/>
      <w:numFmt w:val="lowerRoman"/>
      <w:lvlText w:val="%3."/>
      <w:lvlJc w:val="right"/>
      <w:pPr>
        <w:tabs>
          <w:tab w:val="num" w:pos="2224"/>
        </w:tabs>
        <w:ind w:left="2224" w:hanging="180"/>
      </w:pPr>
    </w:lvl>
    <w:lvl w:ilvl="3" w:tplc="0413000F" w:tentative="1">
      <w:start w:val="1"/>
      <w:numFmt w:val="decimal"/>
      <w:lvlText w:val="%4."/>
      <w:lvlJc w:val="left"/>
      <w:pPr>
        <w:tabs>
          <w:tab w:val="num" w:pos="2944"/>
        </w:tabs>
        <w:ind w:left="2944" w:hanging="360"/>
      </w:pPr>
    </w:lvl>
    <w:lvl w:ilvl="4" w:tplc="04130019" w:tentative="1">
      <w:start w:val="1"/>
      <w:numFmt w:val="lowerLetter"/>
      <w:lvlText w:val="%5."/>
      <w:lvlJc w:val="left"/>
      <w:pPr>
        <w:tabs>
          <w:tab w:val="num" w:pos="3664"/>
        </w:tabs>
        <w:ind w:left="3664" w:hanging="360"/>
      </w:pPr>
    </w:lvl>
    <w:lvl w:ilvl="5" w:tplc="0413001B" w:tentative="1">
      <w:start w:val="1"/>
      <w:numFmt w:val="lowerRoman"/>
      <w:lvlText w:val="%6."/>
      <w:lvlJc w:val="right"/>
      <w:pPr>
        <w:tabs>
          <w:tab w:val="num" w:pos="4384"/>
        </w:tabs>
        <w:ind w:left="4384" w:hanging="180"/>
      </w:pPr>
    </w:lvl>
    <w:lvl w:ilvl="6" w:tplc="0413000F" w:tentative="1">
      <w:start w:val="1"/>
      <w:numFmt w:val="decimal"/>
      <w:lvlText w:val="%7."/>
      <w:lvlJc w:val="left"/>
      <w:pPr>
        <w:tabs>
          <w:tab w:val="num" w:pos="5104"/>
        </w:tabs>
        <w:ind w:left="5104" w:hanging="360"/>
      </w:pPr>
    </w:lvl>
    <w:lvl w:ilvl="7" w:tplc="04130019" w:tentative="1">
      <w:start w:val="1"/>
      <w:numFmt w:val="lowerLetter"/>
      <w:lvlText w:val="%8."/>
      <w:lvlJc w:val="left"/>
      <w:pPr>
        <w:tabs>
          <w:tab w:val="num" w:pos="5824"/>
        </w:tabs>
        <w:ind w:left="5824" w:hanging="360"/>
      </w:pPr>
    </w:lvl>
    <w:lvl w:ilvl="8" w:tplc="0413001B" w:tentative="1">
      <w:start w:val="1"/>
      <w:numFmt w:val="lowerRoman"/>
      <w:lvlText w:val="%9."/>
      <w:lvlJc w:val="right"/>
      <w:pPr>
        <w:tabs>
          <w:tab w:val="num" w:pos="6544"/>
        </w:tabs>
        <w:ind w:left="6544" w:hanging="180"/>
      </w:pPr>
    </w:lvl>
  </w:abstractNum>
  <w:abstractNum w:abstractNumId="10" w15:restartNumberingAfterBreak="0">
    <w:nsid w:val="2FE053DC"/>
    <w:multiLevelType w:val="hybridMultilevel"/>
    <w:tmpl w:val="7424EFE8"/>
    <w:lvl w:ilvl="0" w:tplc="0413000F">
      <w:start w:val="1"/>
      <w:numFmt w:val="decimal"/>
      <w:lvlText w:val="%1."/>
      <w:lvlJc w:val="left"/>
      <w:pPr>
        <w:ind w:left="1211"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7737B53"/>
    <w:multiLevelType w:val="hybridMultilevel"/>
    <w:tmpl w:val="7424EFE8"/>
    <w:lvl w:ilvl="0" w:tplc="0413000F">
      <w:start w:val="1"/>
      <w:numFmt w:val="decimal"/>
      <w:lvlText w:val="%1."/>
      <w:lvlJc w:val="left"/>
      <w:pPr>
        <w:ind w:left="1211"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7CF4A3B"/>
    <w:multiLevelType w:val="hybridMultilevel"/>
    <w:tmpl w:val="7424EFE8"/>
    <w:lvl w:ilvl="0" w:tplc="0413000F">
      <w:start w:val="1"/>
      <w:numFmt w:val="decimal"/>
      <w:lvlText w:val="%1."/>
      <w:lvlJc w:val="left"/>
      <w:pPr>
        <w:ind w:left="1211"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E267573"/>
    <w:multiLevelType w:val="hybridMultilevel"/>
    <w:tmpl w:val="4A0047D2"/>
    <w:lvl w:ilvl="0" w:tplc="0413000F">
      <w:start w:val="1"/>
      <w:numFmt w:val="decimal"/>
      <w:lvlText w:val="%1."/>
      <w:lvlJc w:val="left"/>
      <w:pPr>
        <w:tabs>
          <w:tab w:val="num" w:pos="784"/>
        </w:tabs>
        <w:ind w:left="784" w:hanging="360"/>
      </w:pPr>
    </w:lvl>
    <w:lvl w:ilvl="1" w:tplc="04130019" w:tentative="1">
      <w:start w:val="1"/>
      <w:numFmt w:val="lowerLetter"/>
      <w:lvlText w:val="%2."/>
      <w:lvlJc w:val="left"/>
      <w:pPr>
        <w:tabs>
          <w:tab w:val="num" w:pos="1504"/>
        </w:tabs>
        <w:ind w:left="1504" w:hanging="360"/>
      </w:pPr>
    </w:lvl>
    <w:lvl w:ilvl="2" w:tplc="0413001B" w:tentative="1">
      <w:start w:val="1"/>
      <w:numFmt w:val="lowerRoman"/>
      <w:lvlText w:val="%3."/>
      <w:lvlJc w:val="right"/>
      <w:pPr>
        <w:tabs>
          <w:tab w:val="num" w:pos="2224"/>
        </w:tabs>
        <w:ind w:left="2224" w:hanging="180"/>
      </w:pPr>
    </w:lvl>
    <w:lvl w:ilvl="3" w:tplc="0413000F" w:tentative="1">
      <w:start w:val="1"/>
      <w:numFmt w:val="decimal"/>
      <w:lvlText w:val="%4."/>
      <w:lvlJc w:val="left"/>
      <w:pPr>
        <w:tabs>
          <w:tab w:val="num" w:pos="2944"/>
        </w:tabs>
        <w:ind w:left="2944" w:hanging="360"/>
      </w:pPr>
    </w:lvl>
    <w:lvl w:ilvl="4" w:tplc="04130019" w:tentative="1">
      <w:start w:val="1"/>
      <w:numFmt w:val="lowerLetter"/>
      <w:lvlText w:val="%5."/>
      <w:lvlJc w:val="left"/>
      <w:pPr>
        <w:tabs>
          <w:tab w:val="num" w:pos="3664"/>
        </w:tabs>
        <w:ind w:left="3664" w:hanging="360"/>
      </w:pPr>
    </w:lvl>
    <w:lvl w:ilvl="5" w:tplc="0413001B" w:tentative="1">
      <w:start w:val="1"/>
      <w:numFmt w:val="lowerRoman"/>
      <w:lvlText w:val="%6."/>
      <w:lvlJc w:val="right"/>
      <w:pPr>
        <w:tabs>
          <w:tab w:val="num" w:pos="4384"/>
        </w:tabs>
        <w:ind w:left="4384" w:hanging="180"/>
      </w:pPr>
    </w:lvl>
    <w:lvl w:ilvl="6" w:tplc="0413000F" w:tentative="1">
      <w:start w:val="1"/>
      <w:numFmt w:val="decimal"/>
      <w:lvlText w:val="%7."/>
      <w:lvlJc w:val="left"/>
      <w:pPr>
        <w:tabs>
          <w:tab w:val="num" w:pos="5104"/>
        </w:tabs>
        <w:ind w:left="5104" w:hanging="360"/>
      </w:pPr>
    </w:lvl>
    <w:lvl w:ilvl="7" w:tplc="04130019" w:tentative="1">
      <w:start w:val="1"/>
      <w:numFmt w:val="lowerLetter"/>
      <w:lvlText w:val="%8."/>
      <w:lvlJc w:val="left"/>
      <w:pPr>
        <w:tabs>
          <w:tab w:val="num" w:pos="5824"/>
        </w:tabs>
        <w:ind w:left="5824" w:hanging="360"/>
      </w:pPr>
    </w:lvl>
    <w:lvl w:ilvl="8" w:tplc="0413001B" w:tentative="1">
      <w:start w:val="1"/>
      <w:numFmt w:val="lowerRoman"/>
      <w:lvlText w:val="%9."/>
      <w:lvlJc w:val="right"/>
      <w:pPr>
        <w:tabs>
          <w:tab w:val="num" w:pos="6544"/>
        </w:tabs>
        <w:ind w:left="6544" w:hanging="180"/>
      </w:pPr>
    </w:lvl>
  </w:abstractNum>
  <w:abstractNum w:abstractNumId="14" w15:restartNumberingAfterBreak="0">
    <w:nsid w:val="45F932D7"/>
    <w:multiLevelType w:val="hybridMultilevel"/>
    <w:tmpl w:val="A9B4D4EA"/>
    <w:lvl w:ilvl="0" w:tplc="0413000F">
      <w:start w:val="1"/>
      <w:numFmt w:val="decimal"/>
      <w:lvlText w:val="%1."/>
      <w:lvlJc w:val="left"/>
      <w:pPr>
        <w:tabs>
          <w:tab w:val="num" w:pos="784"/>
        </w:tabs>
        <w:ind w:left="784" w:hanging="360"/>
      </w:pPr>
    </w:lvl>
    <w:lvl w:ilvl="1" w:tplc="04130019" w:tentative="1">
      <w:start w:val="1"/>
      <w:numFmt w:val="lowerLetter"/>
      <w:lvlText w:val="%2."/>
      <w:lvlJc w:val="left"/>
      <w:pPr>
        <w:tabs>
          <w:tab w:val="num" w:pos="1504"/>
        </w:tabs>
        <w:ind w:left="1504" w:hanging="360"/>
      </w:pPr>
    </w:lvl>
    <w:lvl w:ilvl="2" w:tplc="0413001B" w:tentative="1">
      <w:start w:val="1"/>
      <w:numFmt w:val="lowerRoman"/>
      <w:lvlText w:val="%3."/>
      <w:lvlJc w:val="right"/>
      <w:pPr>
        <w:tabs>
          <w:tab w:val="num" w:pos="2224"/>
        </w:tabs>
        <w:ind w:left="2224" w:hanging="180"/>
      </w:pPr>
    </w:lvl>
    <w:lvl w:ilvl="3" w:tplc="0413000F" w:tentative="1">
      <w:start w:val="1"/>
      <w:numFmt w:val="decimal"/>
      <w:lvlText w:val="%4."/>
      <w:lvlJc w:val="left"/>
      <w:pPr>
        <w:tabs>
          <w:tab w:val="num" w:pos="2944"/>
        </w:tabs>
        <w:ind w:left="2944" w:hanging="360"/>
      </w:pPr>
    </w:lvl>
    <w:lvl w:ilvl="4" w:tplc="04130019" w:tentative="1">
      <w:start w:val="1"/>
      <w:numFmt w:val="lowerLetter"/>
      <w:lvlText w:val="%5."/>
      <w:lvlJc w:val="left"/>
      <w:pPr>
        <w:tabs>
          <w:tab w:val="num" w:pos="3664"/>
        </w:tabs>
        <w:ind w:left="3664" w:hanging="360"/>
      </w:pPr>
    </w:lvl>
    <w:lvl w:ilvl="5" w:tplc="0413001B" w:tentative="1">
      <w:start w:val="1"/>
      <w:numFmt w:val="lowerRoman"/>
      <w:lvlText w:val="%6."/>
      <w:lvlJc w:val="right"/>
      <w:pPr>
        <w:tabs>
          <w:tab w:val="num" w:pos="4384"/>
        </w:tabs>
        <w:ind w:left="4384" w:hanging="180"/>
      </w:pPr>
    </w:lvl>
    <w:lvl w:ilvl="6" w:tplc="0413000F" w:tentative="1">
      <w:start w:val="1"/>
      <w:numFmt w:val="decimal"/>
      <w:lvlText w:val="%7."/>
      <w:lvlJc w:val="left"/>
      <w:pPr>
        <w:tabs>
          <w:tab w:val="num" w:pos="5104"/>
        </w:tabs>
        <w:ind w:left="5104" w:hanging="360"/>
      </w:pPr>
    </w:lvl>
    <w:lvl w:ilvl="7" w:tplc="04130019" w:tentative="1">
      <w:start w:val="1"/>
      <w:numFmt w:val="lowerLetter"/>
      <w:lvlText w:val="%8."/>
      <w:lvlJc w:val="left"/>
      <w:pPr>
        <w:tabs>
          <w:tab w:val="num" w:pos="5824"/>
        </w:tabs>
        <w:ind w:left="5824" w:hanging="360"/>
      </w:pPr>
    </w:lvl>
    <w:lvl w:ilvl="8" w:tplc="0413001B" w:tentative="1">
      <w:start w:val="1"/>
      <w:numFmt w:val="lowerRoman"/>
      <w:lvlText w:val="%9."/>
      <w:lvlJc w:val="right"/>
      <w:pPr>
        <w:tabs>
          <w:tab w:val="num" w:pos="6544"/>
        </w:tabs>
        <w:ind w:left="6544" w:hanging="180"/>
      </w:pPr>
    </w:lvl>
  </w:abstractNum>
  <w:abstractNum w:abstractNumId="15" w15:restartNumberingAfterBreak="0">
    <w:nsid w:val="47B06B58"/>
    <w:multiLevelType w:val="hybridMultilevel"/>
    <w:tmpl w:val="B7F6DAD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15:restartNumberingAfterBreak="0">
    <w:nsid w:val="489418A0"/>
    <w:multiLevelType w:val="hybridMultilevel"/>
    <w:tmpl w:val="BFFE016E"/>
    <w:lvl w:ilvl="0" w:tplc="9FCE4F3E">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8E75E3"/>
    <w:multiLevelType w:val="hybridMultilevel"/>
    <w:tmpl w:val="4A0047D2"/>
    <w:lvl w:ilvl="0" w:tplc="0413000F">
      <w:start w:val="1"/>
      <w:numFmt w:val="decimal"/>
      <w:lvlText w:val="%1."/>
      <w:lvlJc w:val="left"/>
      <w:pPr>
        <w:tabs>
          <w:tab w:val="num" w:pos="784"/>
        </w:tabs>
        <w:ind w:left="784" w:hanging="360"/>
      </w:pPr>
    </w:lvl>
    <w:lvl w:ilvl="1" w:tplc="04130019" w:tentative="1">
      <w:start w:val="1"/>
      <w:numFmt w:val="lowerLetter"/>
      <w:lvlText w:val="%2."/>
      <w:lvlJc w:val="left"/>
      <w:pPr>
        <w:tabs>
          <w:tab w:val="num" w:pos="1504"/>
        </w:tabs>
        <w:ind w:left="1504" w:hanging="360"/>
      </w:pPr>
    </w:lvl>
    <w:lvl w:ilvl="2" w:tplc="0413001B" w:tentative="1">
      <w:start w:val="1"/>
      <w:numFmt w:val="lowerRoman"/>
      <w:lvlText w:val="%3."/>
      <w:lvlJc w:val="right"/>
      <w:pPr>
        <w:tabs>
          <w:tab w:val="num" w:pos="2224"/>
        </w:tabs>
        <w:ind w:left="2224" w:hanging="180"/>
      </w:pPr>
    </w:lvl>
    <w:lvl w:ilvl="3" w:tplc="0413000F" w:tentative="1">
      <w:start w:val="1"/>
      <w:numFmt w:val="decimal"/>
      <w:lvlText w:val="%4."/>
      <w:lvlJc w:val="left"/>
      <w:pPr>
        <w:tabs>
          <w:tab w:val="num" w:pos="2944"/>
        </w:tabs>
        <w:ind w:left="2944" w:hanging="360"/>
      </w:pPr>
    </w:lvl>
    <w:lvl w:ilvl="4" w:tplc="04130019" w:tentative="1">
      <w:start w:val="1"/>
      <w:numFmt w:val="lowerLetter"/>
      <w:lvlText w:val="%5."/>
      <w:lvlJc w:val="left"/>
      <w:pPr>
        <w:tabs>
          <w:tab w:val="num" w:pos="3664"/>
        </w:tabs>
        <w:ind w:left="3664" w:hanging="360"/>
      </w:pPr>
    </w:lvl>
    <w:lvl w:ilvl="5" w:tplc="0413001B" w:tentative="1">
      <w:start w:val="1"/>
      <w:numFmt w:val="lowerRoman"/>
      <w:lvlText w:val="%6."/>
      <w:lvlJc w:val="right"/>
      <w:pPr>
        <w:tabs>
          <w:tab w:val="num" w:pos="4384"/>
        </w:tabs>
        <w:ind w:left="4384" w:hanging="180"/>
      </w:pPr>
    </w:lvl>
    <w:lvl w:ilvl="6" w:tplc="0413000F" w:tentative="1">
      <w:start w:val="1"/>
      <w:numFmt w:val="decimal"/>
      <w:lvlText w:val="%7."/>
      <w:lvlJc w:val="left"/>
      <w:pPr>
        <w:tabs>
          <w:tab w:val="num" w:pos="5104"/>
        </w:tabs>
        <w:ind w:left="5104" w:hanging="360"/>
      </w:pPr>
    </w:lvl>
    <w:lvl w:ilvl="7" w:tplc="04130019" w:tentative="1">
      <w:start w:val="1"/>
      <w:numFmt w:val="lowerLetter"/>
      <w:lvlText w:val="%8."/>
      <w:lvlJc w:val="left"/>
      <w:pPr>
        <w:tabs>
          <w:tab w:val="num" w:pos="5824"/>
        </w:tabs>
        <w:ind w:left="5824" w:hanging="360"/>
      </w:pPr>
    </w:lvl>
    <w:lvl w:ilvl="8" w:tplc="0413001B" w:tentative="1">
      <w:start w:val="1"/>
      <w:numFmt w:val="lowerRoman"/>
      <w:lvlText w:val="%9."/>
      <w:lvlJc w:val="right"/>
      <w:pPr>
        <w:tabs>
          <w:tab w:val="num" w:pos="6544"/>
        </w:tabs>
        <w:ind w:left="6544" w:hanging="180"/>
      </w:pPr>
    </w:lvl>
  </w:abstractNum>
  <w:abstractNum w:abstractNumId="18" w15:restartNumberingAfterBreak="0">
    <w:nsid w:val="4B431597"/>
    <w:multiLevelType w:val="hybridMultilevel"/>
    <w:tmpl w:val="A9B4D4EA"/>
    <w:lvl w:ilvl="0" w:tplc="0413000F">
      <w:start w:val="1"/>
      <w:numFmt w:val="decimal"/>
      <w:lvlText w:val="%1."/>
      <w:lvlJc w:val="left"/>
      <w:pPr>
        <w:tabs>
          <w:tab w:val="num" w:pos="784"/>
        </w:tabs>
        <w:ind w:left="784" w:hanging="360"/>
      </w:pPr>
    </w:lvl>
    <w:lvl w:ilvl="1" w:tplc="04130019" w:tentative="1">
      <w:start w:val="1"/>
      <w:numFmt w:val="lowerLetter"/>
      <w:lvlText w:val="%2."/>
      <w:lvlJc w:val="left"/>
      <w:pPr>
        <w:tabs>
          <w:tab w:val="num" w:pos="1504"/>
        </w:tabs>
        <w:ind w:left="1504" w:hanging="360"/>
      </w:pPr>
    </w:lvl>
    <w:lvl w:ilvl="2" w:tplc="0413001B" w:tentative="1">
      <w:start w:val="1"/>
      <w:numFmt w:val="lowerRoman"/>
      <w:lvlText w:val="%3."/>
      <w:lvlJc w:val="right"/>
      <w:pPr>
        <w:tabs>
          <w:tab w:val="num" w:pos="2224"/>
        </w:tabs>
        <w:ind w:left="2224" w:hanging="180"/>
      </w:pPr>
    </w:lvl>
    <w:lvl w:ilvl="3" w:tplc="0413000F" w:tentative="1">
      <w:start w:val="1"/>
      <w:numFmt w:val="decimal"/>
      <w:lvlText w:val="%4."/>
      <w:lvlJc w:val="left"/>
      <w:pPr>
        <w:tabs>
          <w:tab w:val="num" w:pos="2944"/>
        </w:tabs>
        <w:ind w:left="2944" w:hanging="360"/>
      </w:pPr>
    </w:lvl>
    <w:lvl w:ilvl="4" w:tplc="04130019" w:tentative="1">
      <w:start w:val="1"/>
      <w:numFmt w:val="lowerLetter"/>
      <w:lvlText w:val="%5."/>
      <w:lvlJc w:val="left"/>
      <w:pPr>
        <w:tabs>
          <w:tab w:val="num" w:pos="3664"/>
        </w:tabs>
        <w:ind w:left="3664" w:hanging="360"/>
      </w:pPr>
    </w:lvl>
    <w:lvl w:ilvl="5" w:tplc="0413001B" w:tentative="1">
      <w:start w:val="1"/>
      <w:numFmt w:val="lowerRoman"/>
      <w:lvlText w:val="%6."/>
      <w:lvlJc w:val="right"/>
      <w:pPr>
        <w:tabs>
          <w:tab w:val="num" w:pos="4384"/>
        </w:tabs>
        <w:ind w:left="4384" w:hanging="180"/>
      </w:pPr>
    </w:lvl>
    <w:lvl w:ilvl="6" w:tplc="0413000F" w:tentative="1">
      <w:start w:val="1"/>
      <w:numFmt w:val="decimal"/>
      <w:lvlText w:val="%7."/>
      <w:lvlJc w:val="left"/>
      <w:pPr>
        <w:tabs>
          <w:tab w:val="num" w:pos="5104"/>
        </w:tabs>
        <w:ind w:left="5104" w:hanging="360"/>
      </w:pPr>
    </w:lvl>
    <w:lvl w:ilvl="7" w:tplc="04130019" w:tentative="1">
      <w:start w:val="1"/>
      <w:numFmt w:val="lowerLetter"/>
      <w:lvlText w:val="%8."/>
      <w:lvlJc w:val="left"/>
      <w:pPr>
        <w:tabs>
          <w:tab w:val="num" w:pos="5824"/>
        </w:tabs>
        <w:ind w:left="5824" w:hanging="360"/>
      </w:pPr>
    </w:lvl>
    <w:lvl w:ilvl="8" w:tplc="0413001B" w:tentative="1">
      <w:start w:val="1"/>
      <w:numFmt w:val="lowerRoman"/>
      <w:lvlText w:val="%9."/>
      <w:lvlJc w:val="right"/>
      <w:pPr>
        <w:tabs>
          <w:tab w:val="num" w:pos="6544"/>
        </w:tabs>
        <w:ind w:left="6544" w:hanging="180"/>
      </w:pPr>
    </w:lvl>
  </w:abstractNum>
  <w:abstractNum w:abstractNumId="19" w15:restartNumberingAfterBreak="0">
    <w:nsid w:val="50B44416"/>
    <w:multiLevelType w:val="hybridMultilevel"/>
    <w:tmpl w:val="A9B4D4EA"/>
    <w:lvl w:ilvl="0" w:tplc="0413000F">
      <w:start w:val="1"/>
      <w:numFmt w:val="decimal"/>
      <w:lvlText w:val="%1."/>
      <w:lvlJc w:val="left"/>
      <w:pPr>
        <w:tabs>
          <w:tab w:val="num" w:pos="784"/>
        </w:tabs>
        <w:ind w:left="784" w:hanging="360"/>
      </w:pPr>
    </w:lvl>
    <w:lvl w:ilvl="1" w:tplc="04130019" w:tentative="1">
      <w:start w:val="1"/>
      <w:numFmt w:val="lowerLetter"/>
      <w:lvlText w:val="%2."/>
      <w:lvlJc w:val="left"/>
      <w:pPr>
        <w:tabs>
          <w:tab w:val="num" w:pos="1504"/>
        </w:tabs>
        <w:ind w:left="1504" w:hanging="360"/>
      </w:pPr>
    </w:lvl>
    <w:lvl w:ilvl="2" w:tplc="0413001B" w:tentative="1">
      <w:start w:val="1"/>
      <w:numFmt w:val="lowerRoman"/>
      <w:lvlText w:val="%3."/>
      <w:lvlJc w:val="right"/>
      <w:pPr>
        <w:tabs>
          <w:tab w:val="num" w:pos="2224"/>
        </w:tabs>
        <w:ind w:left="2224" w:hanging="180"/>
      </w:pPr>
    </w:lvl>
    <w:lvl w:ilvl="3" w:tplc="0413000F" w:tentative="1">
      <w:start w:val="1"/>
      <w:numFmt w:val="decimal"/>
      <w:lvlText w:val="%4."/>
      <w:lvlJc w:val="left"/>
      <w:pPr>
        <w:tabs>
          <w:tab w:val="num" w:pos="2944"/>
        </w:tabs>
        <w:ind w:left="2944" w:hanging="360"/>
      </w:pPr>
    </w:lvl>
    <w:lvl w:ilvl="4" w:tplc="04130019" w:tentative="1">
      <w:start w:val="1"/>
      <w:numFmt w:val="lowerLetter"/>
      <w:lvlText w:val="%5."/>
      <w:lvlJc w:val="left"/>
      <w:pPr>
        <w:tabs>
          <w:tab w:val="num" w:pos="3664"/>
        </w:tabs>
        <w:ind w:left="3664" w:hanging="360"/>
      </w:pPr>
    </w:lvl>
    <w:lvl w:ilvl="5" w:tplc="0413001B" w:tentative="1">
      <w:start w:val="1"/>
      <w:numFmt w:val="lowerRoman"/>
      <w:lvlText w:val="%6."/>
      <w:lvlJc w:val="right"/>
      <w:pPr>
        <w:tabs>
          <w:tab w:val="num" w:pos="4384"/>
        </w:tabs>
        <w:ind w:left="4384" w:hanging="180"/>
      </w:pPr>
    </w:lvl>
    <w:lvl w:ilvl="6" w:tplc="0413000F" w:tentative="1">
      <w:start w:val="1"/>
      <w:numFmt w:val="decimal"/>
      <w:lvlText w:val="%7."/>
      <w:lvlJc w:val="left"/>
      <w:pPr>
        <w:tabs>
          <w:tab w:val="num" w:pos="5104"/>
        </w:tabs>
        <w:ind w:left="5104" w:hanging="360"/>
      </w:pPr>
    </w:lvl>
    <w:lvl w:ilvl="7" w:tplc="04130019" w:tentative="1">
      <w:start w:val="1"/>
      <w:numFmt w:val="lowerLetter"/>
      <w:lvlText w:val="%8."/>
      <w:lvlJc w:val="left"/>
      <w:pPr>
        <w:tabs>
          <w:tab w:val="num" w:pos="5824"/>
        </w:tabs>
        <w:ind w:left="5824" w:hanging="360"/>
      </w:pPr>
    </w:lvl>
    <w:lvl w:ilvl="8" w:tplc="0413001B" w:tentative="1">
      <w:start w:val="1"/>
      <w:numFmt w:val="lowerRoman"/>
      <w:lvlText w:val="%9."/>
      <w:lvlJc w:val="right"/>
      <w:pPr>
        <w:tabs>
          <w:tab w:val="num" w:pos="6544"/>
        </w:tabs>
        <w:ind w:left="6544" w:hanging="180"/>
      </w:pPr>
    </w:lvl>
  </w:abstractNum>
  <w:abstractNum w:abstractNumId="20" w15:restartNumberingAfterBreak="0">
    <w:nsid w:val="531E67F3"/>
    <w:multiLevelType w:val="hybridMultilevel"/>
    <w:tmpl w:val="3236A322"/>
    <w:lvl w:ilvl="0" w:tplc="9FCE4F3E">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6D3A2B"/>
    <w:multiLevelType w:val="hybridMultilevel"/>
    <w:tmpl w:val="7424EFE8"/>
    <w:lvl w:ilvl="0" w:tplc="0413000F">
      <w:start w:val="1"/>
      <w:numFmt w:val="decimal"/>
      <w:lvlText w:val="%1."/>
      <w:lvlJc w:val="left"/>
      <w:pPr>
        <w:ind w:left="1211"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7B54E40"/>
    <w:multiLevelType w:val="hybridMultilevel"/>
    <w:tmpl w:val="6DDAB86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D866AA1"/>
    <w:multiLevelType w:val="hybridMultilevel"/>
    <w:tmpl w:val="D9900CC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6E0456F7"/>
    <w:multiLevelType w:val="hybridMultilevel"/>
    <w:tmpl w:val="19C84BAE"/>
    <w:lvl w:ilvl="0" w:tplc="04130001">
      <w:start w:val="1"/>
      <w:numFmt w:val="bullet"/>
      <w:lvlText w:val=""/>
      <w:lvlJc w:val="left"/>
      <w:pPr>
        <w:ind w:left="1504" w:hanging="360"/>
      </w:pPr>
      <w:rPr>
        <w:rFonts w:ascii="Symbol" w:hAnsi="Symbol" w:hint="default"/>
      </w:rPr>
    </w:lvl>
    <w:lvl w:ilvl="1" w:tplc="04130003" w:tentative="1">
      <w:start w:val="1"/>
      <w:numFmt w:val="bullet"/>
      <w:lvlText w:val="o"/>
      <w:lvlJc w:val="left"/>
      <w:pPr>
        <w:ind w:left="2224" w:hanging="360"/>
      </w:pPr>
      <w:rPr>
        <w:rFonts w:ascii="Courier New" w:hAnsi="Courier New" w:cs="Courier New" w:hint="default"/>
      </w:rPr>
    </w:lvl>
    <w:lvl w:ilvl="2" w:tplc="04130005" w:tentative="1">
      <w:start w:val="1"/>
      <w:numFmt w:val="bullet"/>
      <w:lvlText w:val=""/>
      <w:lvlJc w:val="left"/>
      <w:pPr>
        <w:ind w:left="2944" w:hanging="360"/>
      </w:pPr>
      <w:rPr>
        <w:rFonts w:ascii="Wingdings" w:hAnsi="Wingdings" w:hint="default"/>
      </w:rPr>
    </w:lvl>
    <w:lvl w:ilvl="3" w:tplc="04130001" w:tentative="1">
      <w:start w:val="1"/>
      <w:numFmt w:val="bullet"/>
      <w:lvlText w:val=""/>
      <w:lvlJc w:val="left"/>
      <w:pPr>
        <w:ind w:left="3664" w:hanging="360"/>
      </w:pPr>
      <w:rPr>
        <w:rFonts w:ascii="Symbol" w:hAnsi="Symbol" w:hint="default"/>
      </w:rPr>
    </w:lvl>
    <w:lvl w:ilvl="4" w:tplc="04130003" w:tentative="1">
      <w:start w:val="1"/>
      <w:numFmt w:val="bullet"/>
      <w:lvlText w:val="o"/>
      <w:lvlJc w:val="left"/>
      <w:pPr>
        <w:ind w:left="4384" w:hanging="360"/>
      </w:pPr>
      <w:rPr>
        <w:rFonts w:ascii="Courier New" w:hAnsi="Courier New" w:cs="Courier New" w:hint="default"/>
      </w:rPr>
    </w:lvl>
    <w:lvl w:ilvl="5" w:tplc="04130005" w:tentative="1">
      <w:start w:val="1"/>
      <w:numFmt w:val="bullet"/>
      <w:lvlText w:val=""/>
      <w:lvlJc w:val="left"/>
      <w:pPr>
        <w:ind w:left="5104" w:hanging="360"/>
      </w:pPr>
      <w:rPr>
        <w:rFonts w:ascii="Wingdings" w:hAnsi="Wingdings" w:hint="default"/>
      </w:rPr>
    </w:lvl>
    <w:lvl w:ilvl="6" w:tplc="04130001" w:tentative="1">
      <w:start w:val="1"/>
      <w:numFmt w:val="bullet"/>
      <w:lvlText w:val=""/>
      <w:lvlJc w:val="left"/>
      <w:pPr>
        <w:ind w:left="5824" w:hanging="360"/>
      </w:pPr>
      <w:rPr>
        <w:rFonts w:ascii="Symbol" w:hAnsi="Symbol" w:hint="default"/>
      </w:rPr>
    </w:lvl>
    <w:lvl w:ilvl="7" w:tplc="04130003" w:tentative="1">
      <w:start w:val="1"/>
      <w:numFmt w:val="bullet"/>
      <w:lvlText w:val="o"/>
      <w:lvlJc w:val="left"/>
      <w:pPr>
        <w:ind w:left="6544" w:hanging="360"/>
      </w:pPr>
      <w:rPr>
        <w:rFonts w:ascii="Courier New" w:hAnsi="Courier New" w:cs="Courier New" w:hint="default"/>
      </w:rPr>
    </w:lvl>
    <w:lvl w:ilvl="8" w:tplc="04130005" w:tentative="1">
      <w:start w:val="1"/>
      <w:numFmt w:val="bullet"/>
      <w:lvlText w:val=""/>
      <w:lvlJc w:val="left"/>
      <w:pPr>
        <w:ind w:left="7264" w:hanging="360"/>
      </w:pPr>
      <w:rPr>
        <w:rFonts w:ascii="Wingdings" w:hAnsi="Wingdings" w:hint="default"/>
      </w:rPr>
    </w:lvl>
  </w:abstractNum>
  <w:abstractNum w:abstractNumId="25" w15:restartNumberingAfterBreak="0">
    <w:nsid w:val="7BF12AC7"/>
    <w:multiLevelType w:val="hybridMultilevel"/>
    <w:tmpl w:val="5588A576"/>
    <w:lvl w:ilvl="0" w:tplc="0413000F">
      <w:start w:val="1"/>
      <w:numFmt w:val="decimal"/>
      <w:lvlText w:val="%1."/>
      <w:lvlJc w:val="left"/>
      <w:pPr>
        <w:ind w:left="927"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7"/>
  </w:num>
  <w:num w:numId="3">
    <w:abstractNumId w:val="16"/>
  </w:num>
  <w:num w:numId="4">
    <w:abstractNumId w:val="3"/>
  </w:num>
  <w:num w:numId="5">
    <w:abstractNumId w:val="20"/>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0"/>
  </w:num>
  <w:num w:numId="9">
    <w:abstractNumId w:val="4"/>
  </w:num>
  <w:num w:numId="10">
    <w:abstractNumId w:val="23"/>
  </w:num>
  <w:num w:numId="11">
    <w:abstractNumId w:val="8"/>
  </w:num>
  <w:num w:numId="12">
    <w:abstractNumId w:val="24"/>
  </w:num>
  <w:num w:numId="13">
    <w:abstractNumId w:val="18"/>
  </w:num>
  <w:num w:numId="14">
    <w:abstractNumId w:val="19"/>
  </w:num>
  <w:num w:numId="15">
    <w:abstractNumId w:val="14"/>
  </w:num>
  <w:num w:numId="16">
    <w:abstractNumId w:val="9"/>
  </w:num>
  <w:num w:numId="17">
    <w:abstractNumId w:val="2"/>
  </w:num>
  <w:num w:numId="18">
    <w:abstractNumId w:val="17"/>
  </w:num>
  <w:num w:numId="19">
    <w:abstractNumId w:val="5"/>
  </w:num>
  <w:num w:numId="20">
    <w:abstractNumId w:val="22"/>
  </w:num>
  <w:num w:numId="21">
    <w:abstractNumId w:val="6"/>
  </w:num>
  <w:num w:numId="22">
    <w:abstractNumId w:val="25"/>
  </w:num>
  <w:num w:numId="23">
    <w:abstractNumId w:val="11"/>
  </w:num>
  <w:num w:numId="24">
    <w:abstractNumId w:val="12"/>
  </w:num>
  <w:num w:numId="25">
    <w:abstractNumId w:val="21"/>
  </w:num>
  <w:num w:numId="26">
    <w:abstractNumId w:val="10"/>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ttachedTemplate r:id="rId1"/>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536"/>
    <w:rsid w:val="00016F08"/>
    <w:rsid w:val="00021304"/>
    <w:rsid w:val="00032DD4"/>
    <w:rsid w:val="00034954"/>
    <w:rsid w:val="0004663D"/>
    <w:rsid w:val="000627EB"/>
    <w:rsid w:val="0007083B"/>
    <w:rsid w:val="000732D7"/>
    <w:rsid w:val="00073A1B"/>
    <w:rsid w:val="00087168"/>
    <w:rsid w:val="000958D4"/>
    <w:rsid w:val="000C0998"/>
    <w:rsid w:val="000F038D"/>
    <w:rsid w:val="000F4CF2"/>
    <w:rsid w:val="0010764D"/>
    <w:rsid w:val="00107FF2"/>
    <w:rsid w:val="00122A38"/>
    <w:rsid w:val="00142F79"/>
    <w:rsid w:val="00153DA2"/>
    <w:rsid w:val="0016571A"/>
    <w:rsid w:val="00172388"/>
    <w:rsid w:val="001727C0"/>
    <w:rsid w:val="00174003"/>
    <w:rsid w:val="00177029"/>
    <w:rsid w:val="00183651"/>
    <w:rsid w:val="00194FFE"/>
    <w:rsid w:val="0019644E"/>
    <w:rsid w:val="001D73CF"/>
    <w:rsid w:val="001F0575"/>
    <w:rsid w:val="001F2F0C"/>
    <w:rsid w:val="001F52AF"/>
    <w:rsid w:val="00201E4A"/>
    <w:rsid w:val="002027C2"/>
    <w:rsid w:val="00206FA8"/>
    <w:rsid w:val="00216D67"/>
    <w:rsid w:val="00262265"/>
    <w:rsid w:val="00297F83"/>
    <w:rsid w:val="002B45B3"/>
    <w:rsid w:val="002B5826"/>
    <w:rsid w:val="002B6336"/>
    <w:rsid w:val="002C335F"/>
    <w:rsid w:val="002D2631"/>
    <w:rsid w:val="002D33A5"/>
    <w:rsid w:val="002D4F01"/>
    <w:rsid w:val="002D72F5"/>
    <w:rsid w:val="002D7BCB"/>
    <w:rsid w:val="002E24C5"/>
    <w:rsid w:val="002F1381"/>
    <w:rsid w:val="002F19F0"/>
    <w:rsid w:val="002F2658"/>
    <w:rsid w:val="002F7EB2"/>
    <w:rsid w:val="003077BD"/>
    <w:rsid w:val="00316BD4"/>
    <w:rsid w:val="00325580"/>
    <w:rsid w:val="00325E5D"/>
    <w:rsid w:val="003409B9"/>
    <w:rsid w:val="00350A65"/>
    <w:rsid w:val="00362337"/>
    <w:rsid w:val="0037401F"/>
    <w:rsid w:val="00386477"/>
    <w:rsid w:val="00391FED"/>
    <w:rsid w:val="003940F4"/>
    <w:rsid w:val="003A22C8"/>
    <w:rsid w:val="003A4363"/>
    <w:rsid w:val="003B0577"/>
    <w:rsid w:val="003B0615"/>
    <w:rsid w:val="003B24E9"/>
    <w:rsid w:val="003B2DF8"/>
    <w:rsid w:val="003F132D"/>
    <w:rsid w:val="0040374A"/>
    <w:rsid w:val="004165A2"/>
    <w:rsid w:val="004166D3"/>
    <w:rsid w:val="00440195"/>
    <w:rsid w:val="00443CDF"/>
    <w:rsid w:val="00460EC3"/>
    <w:rsid w:val="004639CB"/>
    <w:rsid w:val="0047702F"/>
    <w:rsid w:val="004808CB"/>
    <w:rsid w:val="004A3131"/>
    <w:rsid w:val="004B50E2"/>
    <w:rsid w:val="004C30FA"/>
    <w:rsid w:val="004C4BE4"/>
    <w:rsid w:val="004D72CA"/>
    <w:rsid w:val="004E15D8"/>
    <w:rsid w:val="004E3B0D"/>
    <w:rsid w:val="004E5822"/>
    <w:rsid w:val="00501571"/>
    <w:rsid w:val="005021E2"/>
    <w:rsid w:val="0050366F"/>
    <w:rsid w:val="00517C4B"/>
    <w:rsid w:val="00517F90"/>
    <w:rsid w:val="005240D9"/>
    <w:rsid w:val="0053553C"/>
    <w:rsid w:val="005407B3"/>
    <w:rsid w:val="00552AA6"/>
    <w:rsid w:val="0055309C"/>
    <w:rsid w:val="005572B3"/>
    <w:rsid w:val="00574AE8"/>
    <w:rsid w:val="005757B1"/>
    <w:rsid w:val="00575968"/>
    <w:rsid w:val="00576727"/>
    <w:rsid w:val="00583A12"/>
    <w:rsid w:val="00590A65"/>
    <w:rsid w:val="00596C65"/>
    <w:rsid w:val="005B13A7"/>
    <w:rsid w:val="005B5664"/>
    <w:rsid w:val="005D12DE"/>
    <w:rsid w:val="005D55E6"/>
    <w:rsid w:val="005D6B2A"/>
    <w:rsid w:val="005F14B9"/>
    <w:rsid w:val="005F448E"/>
    <w:rsid w:val="006053D9"/>
    <w:rsid w:val="006149E1"/>
    <w:rsid w:val="00614A92"/>
    <w:rsid w:val="00623813"/>
    <w:rsid w:val="00624B2D"/>
    <w:rsid w:val="00634B7F"/>
    <w:rsid w:val="00643653"/>
    <w:rsid w:val="00650F97"/>
    <w:rsid w:val="006633E4"/>
    <w:rsid w:val="00670085"/>
    <w:rsid w:val="006727AC"/>
    <w:rsid w:val="00672B9C"/>
    <w:rsid w:val="006776FA"/>
    <w:rsid w:val="00681456"/>
    <w:rsid w:val="00695A20"/>
    <w:rsid w:val="00696782"/>
    <w:rsid w:val="00696B83"/>
    <w:rsid w:val="006D1E1C"/>
    <w:rsid w:val="006E4EA2"/>
    <w:rsid w:val="006E5B50"/>
    <w:rsid w:val="006E7BAD"/>
    <w:rsid w:val="007036B1"/>
    <w:rsid w:val="0070714F"/>
    <w:rsid w:val="0071534C"/>
    <w:rsid w:val="00716369"/>
    <w:rsid w:val="007409DE"/>
    <w:rsid w:val="0074462C"/>
    <w:rsid w:val="00744B8F"/>
    <w:rsid w:val="00745536"/>
    <w:rsid w:val="00745547"/>
    <w:rsid w:val="00756DE3"/>
    <w:rsid w:val="007950C4"/>
    <w:rsid w:val="007A5281"/>
    <w:rsid w:val="007B4F9A"/>
    <w:rsid w:val="007C2B18"/>
    <w:rsid w:val="007C2E57"/>
    <w:rsid w:val="007D265E"/>
    <w:rsid w:val="007D4ED2"/>
    <w:rsid w:val="007E4CC6"/>
    <w:rsid w:val="007F34F6"/>
    <w:rsid w:val="0080066A"/>
    <w:rsid w:val="0080478D"/>
    <w:rsid w:val="00806C8C"/>
    <w:rsid w:val="00815D16"/>
    <w:rsid w:val="00834060"/>
    <w:rsid w:val="00851263"/>
    <w:rsid w:val="00885051"/>
    <w:rsid w:val="00885CDE"/>
    <w:rsid w:val="008A2945"/>
    <w:rsid w:val="008A643F"/>
    <w:rsid w:val="008A66D9"/>
    <w:rsid w:val="008D060A"/>
    <w:rsid w:val="008D5676"/>
    <w:rsid w:val="008D6979"/>
    <w:rsid w:val="008F3AFC"/>
    <w:rsid w:val="008F5286"/>
    <w:rsid w:val="008F662F"/>
    <w:rsid w:val="008F6E5D"/>
    <w:rsid w:val="009014FC"/>
    <w:rsid w:val="00920E30"/>
    <w:rsid w:val="00924626"/>
    <w:rsid w:val="00934EAB"/>
    <w:rsid w:val="00951B37"/>
    <w:rsid w:val="00954D05"/>
    <w:rsid w:val="00955CEF"/>
    <w:rsid w:val="009620C5"/>
    <w:rsid w:val="009629BA"/>
    <w:rsid w:val="00964811"/>
    <w:rsid w:val="00966B34"/>
    <w:rsid w:val="00974B3F"/>
    <w:rsid w:val="00990608"/>
    <w:rsid w:val="009947DF"/>
    <w:rsid w:val="009B05AB"/>
    <w:rsid w:val="009E5AFE"/>
    <w:rsid w:val="009F5BC1"/>
    <w:rsid w:val="00A04412"/>
    <w:rsid w:val="00A11CB9"/>
    <w:rsid w:val="00A17E25"/>
    <w:rsid w:val="00A360A9"/>
    <w:rsid w:val="00A421C9"/>
    <w:rsid w:val="00A444F1"/>
    <w:rsid w:val="00A45CB9"/>
    <w:rsid w:val="00A72C40"/>
    <w:rsid w:val="00A7607F"/>
    <w:rsid w:val="00A81932"/>
    <w:rsid w:val="00A82BB7"/>
    <w:rsid w:val="00A91DE9"/>
    <w:rsid w:val="00AA10E9"/>
    <w:rsid w:val="00AB350D"/>
    <w:rsid w:val="00AB55C5"/>
    <w:rsid w:val="00AD6631"/>
    <w:rsid w:val="00AE0AF0"/>
    <w:rsid w:val="00AF2200"/>
    <w:rsid w:val="00AF3119"/>
    <w:rsid w:val="00AF6AAF"/>
    <w:rsid w:val="00B046FA"/>
    <w:rsid w:val="00B21EF6"/>
    <w:rsid w:val="00B334C3"/>
    <w:rsid w:val="00B4041C"/>
    <w:rsid w:val="00B45698"/>
    <w:rsid w:val="00B64E3C"/>
    <w:rsid w:val="00B834DF"/>
    <w:rsid w:val="00B92EFB"/>
    <w:rsid w:val="00B93284"/>
    <w:rsid w:val="00BA4676"/>
    <w:rsid w:val="00BA524A"/>
    <w:rsid w:val="00BB1424"/>
    <w:rsid w:val="00BB5BF5"/>
    <w:rsid w:val="00BC29ED"/>
    <w:rsid w:val="00BD52C9"/>
    <w:rsid w:val="00BD74A6"/>
    <w:rsid w:val="00BF444F"/>
    <w:rsid w:val="00BF69AC"/>
    <w:rsid w:val="00C156F6"/>
    <w:rsid w:val="00C2089A"/>
    <w:rsid w:val="00C31AC2"/>
    <w:rsid w:val="00C3578E"/>
    <w:rsid w:val="00C626E1"/>
    <w:rsid w:val="00C815CE"/>
    <w:rsid w:val="00C92EB5"/>
    <w:rsid w:val="00CB43D9"/>
    <w:rsid w:val="00CB6CBC"/>
    <w:rsid w:val="00CB7B27"/>
    <w:rsid w:val="00CC77E4"/>
    <w:rsid w:val="00CD2CDF"/>
    <w:rsid w:val="00CD4464"/>
    <w:rsid w:val="00CD7D08"/>
    <w:rsid w:val="00CF740A"/>
    <w:rsid w:val="00D07825"/>
    <w:rsid w:val="00D1043D"/>
    <w:rsid w:val="00D12960"/>
    <w:rsid w:val="00D36562"/>
    <w:rsid w:val="00D4598B"/>
    <w:rsid w:val="00D51FFB"/>
    <w:rsid w:val="00D57BA2"/>
    <w:rsid w:val="00D65581"/>
    <w:rsid w:val="00D65945"/>
    <w:rsid w:val="00D65E75"/>
    <w:rsid w:val="00D70DC6"/>
    <w:rsid w:val="00D801ED"/>
    <w:rsid w:val="00D808D2"/>
    <w:rsid w:val="00D852EC"/>
    <w:rsid w:val="00D92E2D"/>
    <w:rsid w:val="00DA5DBF"/>
    <w:rsid w:val="00DA71B7"/>
    <w:rsid w:val="00DB3872"/>
    <w:rsid w:val="00DC2536"/>
    <w:rsid w:val="00DD3A61"/>
    <w:rsid w:val="00DD5DA6"/>
    <w:rsid w:val="00DE7A23"/>
    <w:rsid w:val="00DF712E"/>
    <w:rsid w:val="00E02F2E"/>
    <w:rsid w:val="00E06315"/>
    <w:rsid w:val="00E10E06"/>
    <w:rsid w:val="00E3548A"/>
    <w:rsid w:val="00E43A1B"/>
    <w:rsid w:val="00E55B8C"/>
    <w:rsid w:val="00E722D3"/>
    <w:rsid w:val="00E769F6"/>
    <w:rsid w:val="00E84322"/>
    <w:rsid w:val="00E85DA6"/>
    <w:rsid w:val="00E944E5"/>
    <w:rsid w:val="00EA0072"/>
    <w:rsid w:val="00EC0091"/>
    <w:rsid w:val="00ED041B"/>
    <w:rsid w:val="00ED11C3"/>
    <w:rsid w:val="00ED2C61"/>
    <w:rsid w:val="00EE3AD1"/>
    <w:rsid w:val="00EE7265"/>
    <w:rsid w:val="00EF2DFD"/>
    <w:rsid w:val="00F05651"/>
    <w:rsid w:val="00F101A8"/>
    <w:rsid w:val="00F2741F"/>
    <w:rsid w:val="00F3506B"/>
    <w:rsid w:val="00F4077E"/>
    <w:rsid w:val="00F40D58"/>
    <w:rsid w:val="00F53053"/>
    <w:rsid w:val="00F53982"/>
    <w:rsid w:val="00F5620B"/>
    <w:rsid w:val="00F700FA"/>
    <w:rsid w:val="00F705CB"/>
    <w:rsid w:val="00F71294"/>
    <w:rsid w:val="00F75E8F"/>
    <w:rsid w:val="00F815BE"/>
    <w:rsid w:val="00F81EF5"/>
    <w:rsid w:val="00F835FD"/>
    <w:rsid w:val="00F87032"/>
    <w:rsid w:val="00F938F7"/>
    <w:rsid w:val="00F96F31"/>
    <w:rsid w:val="00F97423"/>
    <w:rsid w:val="00FA223C"/>
    <w:rsid w:val="00FB086D"/>
    <w:rsid w:val="00FD1080"/>
    <w:rsid w:val="00FE0BB2"/>
    <w:rsid w:val="00FE798F"/>
    <w:rsid w:val="00FF14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6574E2FE-FC20-4184-8D89-2249021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Futura Lt BT" w:hAnsi="Futura Lt BT"/>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semiHidden/>
    <w:pPr>
      <w:tabs>
        <w:tab w:val="center" w:pos="4536"/>
        <w:tab w:val="right" w:pos="9072"/>
      </w:tabs>
    </w:pPr>
  </w:style>
  <w:style w:type="paragraph" w:styleId="Voettekst">
    <w:name w:val="footer"/>
    <w:basedOn w:val="Standaard"/>
    <w:semiHidden/>
    <w:pPr>
      <w:tabs>
        <w:tab w:val="center" w:pos="4536"/>
        <w:tab w:val="right" w:pos="9072"/>
      </w:tabs>
    </w:pPr>
  </w:style>
  <w:style w:type="character" w:styleId="Paginanummer">
    <w:name w:val="page number"/>
    <w:basedOn w:val="Standaardalinea-lettertype"/>
    <w:semiHidden/>
  </w:style>
  <w:style w:type="table" w:styleId="Tabelraster">
    <w:name w:val="Table Grid"/>
    <w:basedOn w:val="Standaardtabel"/>
    <w:uiPriority w:val="59"/>
    <w:rsid w:val="006700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AF2200"/>
    <w:rPr>
      <w:rFonts w:ascii="Tahoma" w:hAnsi="Tahoma" w:cs="Tahoma"/>
      <w:sz w:val="16"/>
      <w:szCs w:val="16"/>
    </w:rPr>
  </w:style>
  <w:style w:type="character" w:customStyle="1" w:styleId="BallontekstChar">
    <w:name w:val="Ballontekst Char"/>
    <w:link w:val="Ballontekst"/>
    <w:uiPriority w:val="99"/>
    <w:semiHidden/>
    <w:rsid w:val="00AF22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656122">
      <w:bodyDiv w:val="1"/>
      <w:marLeft w:val="0"/>
      <w:marRight w:val="0"/>
      <w:marTop w:val="0"/>
      <w:marBottom w:val="0"/>
      <w:divBdr>
        <w:top w:val="none" w:sz="0" w:space="0" w:color="auto"/>
        <w:left w:val="none" w:sz="0" w:space="0" w:color="auto"/>
        <w:bottom w:val="none" w:sz="0" w:space="0" w:color="auto"/>
        <w:right w:val="none" w:sz="0" w:space="0" w:color="auto"/>
      </w:divBdr>
    </w:div>
    <w:div w:id="673266680">
      <w:bodyDiv w:val="1"/>
      <w:marLeft w:val="0"/>
      <w:marRight w:val="0"/>
      <w:marTop w:val="0"/>
      <w:marBottom w:val="0"/>
      <w:divBdr>
        <w:top w:val="none" w:sz="0" w:space="0" w:color="auto"/>
        <w:left w:val="none" w:sz="0" w:space="0" w:color="auto"/>
        <w:bottom w:val="none" w:sz="0" w:space="0" w:color="auto"/>
        <w:right w:val="none" w:sz="0" w:space="0" w:color="auto"/>
      </w:divBdr>
    </w:div>
    <w:div w:id="1045527850">
      <w:bodyDiv w:val="1"/>
      <w:marLeft w:val="0"/>
      <w:marRight w:val="0"/>
      <w:marTop w:val="0"/>
      <w:marBottom w:val="0"/>
      <w:divBdr>
        <w:top w:val="none" w:sz="0" w:space="0" w:color="auto"/>
        <w:left w:val="none" w:sz="0" w:space="0" w:color="auto"/>
        <w:bottom w:val="none" w:sz="0" w:space="0" w:color="auto"/>
        <w:right w:val="none" w:sz="0" w:space="0" w:color="auto"/>
      </w:divBdr>
    </w:div>
    <w:div w:id="1579972881">
      <w:bodyDiv w:val="1"/>
      <w:marLeft w:val="0"/>
      <w:marRight w:val="0"/>
      <w:marTop w:val="0"/>
      <w:marBottom w:val="0"/>
      <w:divBdr>
        <w:top w:val="none" w:sz="0" w:space="0" w:color="auto"/>
        <w:left w:val="none" w:sz="0" w:space="0" w:color="auto"/>
        <w:bottom w:val="none" w:sz="0" w:space="0" w:color="auto"/>
        <w:right w:val="none" w:sz="0" w:space="0" w:color="auto"/>
      </w:divBdr>
    </w:div>
    <w:div w:id="1595170024">
      <w:bodyDiv w:val="1"/>
      <w:marLeft w:val="0"/>
      <w:marRight w:val="0"/>
      <w:marTop w:val="0"/>
      <w:marBottom w:val="0"/>
      <w:divBdr>
        <w:top w:val="none" w:sz="0" w:space="0" w:color="auto"/>
        <w:left w:val="none" w:sz="0" w:space="0" w:color="auto"/>
        <w:bottom w:val="none" w:sz="0" w:space="0" w:color="auto"/>
        <w:right w:val="none" w:sz="0" w:space="0" w:color="auto"/>
      </w:divBdr>
    </w:div>
    <w:div w:id="1938709210">
      <w:bodyDiv w:val="1"/>
      <w:marLeft w:val="0"/>
      <w:marRight w:val="0"/>
      <w:marTop w:val="0"/>
      <w:marBottom w:val="0"/>
      <w:divBdr>
        <w:top w:val="none" w:sz="0" w:space="0" w:color="auto"/>
        <w:left w:val="none" w:sz="0" w:space="0" w:color="auto"/>
        <w:bottom w:val="none" w:sz="0" w:space="0" w:color="auto"/>
        <w:right w:val="none" w:sz="0" w:space="0" w:color="auto"/>
      </w:divBdr>
    </w:div>
    <w:div w:id="205523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nnie\Bureaublad\MRsjabloon\MR-brief.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MR-brief</Template>
  <TotalTime>0</TotalTime>
  <Pages>3</Pages>
  <Words>486</Words>
  <Characters>3000</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Ouderraad van</vt:lpstr>
    </vt:vector>
  </TitlesOfParts>
  <Company/>
  <LinksUpToDate>false</LinksUpToDate>
  <CharactersWithSpaces>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Ouderraad van</dc:title>
  <dc:subject/>
  <dc:creator>van Hees</dc:creator>
  <cp:keywords/>
  <cp:lastModifiedBy>Manon van der Bruggen</cp:lastModifiedBy>
  <cp:revision>2</cp:revision>
  <cp:lastPrinted>2015-02-21T11:46:00Z</cp:lastPrinted>
  <dcterms:created xsi:type="dcterms:W3CDTF">2018-01-10T11:03:00Z</dcterms:created>
  <dcterms:modified xsi:type="dcterms:W3CDTF">2018-01-10T11:03:00Z</dcterms:modified>
</cp:coreProperties>
</file>